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0F94" w:rsidRPr="00380F94" w:rsidRDefault="00C21C9A" w:rsidP="00DB592E">
      <w:pPr>
        <w:jc w:val="center"/>
      </w:pPr>
      <w:r w:rsidRPr="00380F94">
        <w:fldChar w:fldCharType="begin"/>
      </w:r>
      <w:r w:rsidRPr="00380F94">
        <w:instrText xml:space="preserve"> INCLUDEPICTURE "https://s18822.pcdn.co/wp-content/uploads/2016/08/crowdbeamer-logo-512-165.png" \* MERGEFORMATINET </w:instrText>
      </w:r>
      <w:r w:rsidRPr="00380F94">
        <w:fldChar w:fldCharType="end"/>
      </w:r>
    </w:p>
    <w:p w:rsidR="00C21C9A" w:rsidRDefault="00C21C9A" w:rsidP="00EB57AE">
      <w:pPr>
        <w:pStyle w:val="Nincstrkz"/>
        <w:jc w:val="both"/>
        <w:rPr>
          <w:rFonts w:ascii="Arial" w:hAnsi="Arial" w:cs="Arial"/>
          <w:sz w:val="20"/>
          <w:szCs w:val="20"/>
        </w:rPr>
      </w:pPr>
      <w:r w:rsidRPr="00380F94">
        <w:rPr>
          <w:noProof/>
        </w:rPr>
        <w:drawing>
          <wp:anchor distT="0" distB="0" distL="114300" distR="114300" simplePos="0" relativeHeight="251661824" behindDoc="0" locked="0" layoutInCell="1" allowOverlap="1" wp14:anchorId="56D4A16C">
            <wp:simplePos x="0" y="0"/>
            <wp:positionH relativeFrom="column">
              <wp:posOffset>656590</wp:posOffset>
            </wp:positionH>
            <wp:positionV relativeFrom="paragraph">
              <wp:posOffset>-430681</wp:posOffset>
            </wp:positionV>
            <wp:extent cx="4215765" cy="1204595"/>
            <wp:effectExtent l="0" t="0" r="0" b="0"/>
            <wp:wrapNone/>
            <wp:docPr id="21" name="Kép 2" descr="KÃ©ptalÃ¡lat a kÃ¶vetkezÅre: âcrowdbeamerâ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crowdbeamerâ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C9A" w:rsidRDefault="00C21C9A" w:rsidP="00EB57AE">
      <w:pPr>
        <w:pStyle w:val="Nincstrkz"/>
        <w:jc w:val="both"/>
        <w:rPr>
          <w:rFonts w:ascii="Arial" w:hAnsi="Arial" w:cs="Arial"/>
          <w:sz w:val="20"/>
          <w:szCs w:val="20"/>
        </w:rPr>
      </w:pPr>
    </w:p>
    <w:p w:rsidR="00C21C9A" w:rsidRDefault="00C21C9A" w:rsidP="00EB57AE">
      <w:pPr>
        <w:pStyle w:val="Nincstrkz"/>
        <w:jc w:val="both"/>
        <w:rPr>
          <w:rFonts w:ascii="Arial" w:hAnsi="Arial" w:cs="Arial"/>
          <w:sz w:val="20"/>
          <w:szCs w:val="20"/>
        </w:rPr>
      </w:pPr>
    </w:p>
    <w:p w:rsidR="00C21C9A" w:rsidRDefault="00C21C9A" w:rsidP="00EB57AE">
      <w:pPr>
        <w:pStyle w:val="Nincstrkz"/>
        <w:jc w:val="both"/>
        <w:rPr>
          <w:rFonts w:ascii="Arial" w:hAnsi="Arial" w:cs="Arial"/>
          <w:sz w:val="20"/>
          <w:szCs w:val="20"/>
        </w:rPr>
      </w:pPr>
    </w:p>
    <w:p w:rsidR="00A967DC" w:rsidRDefault="00A967DC" w:rsidP="00EB57AE">
      <w:pPr>
        <w:pStyle w:val="Nincstrkz"/>
        <w:jc w:val="both"/>
        <w:rPr>
          <w:rFonts w:ascii="Arial" w:hAnsi="Arial" w:cs="Arial"/>
          <w:sz w:val="20"/>
          <w:szCs w:val="20"/>
        </w:rPr>
      </w:pPr>
    </w:p>
    <w:p w:rsidR="00EB57AE" w:rsidRPr="008D31BD" w:rsidRDefault="00C21C9A" w:rsidP="00EB57AE">
      <w:pPr>
        <w:pStyle w:val="Nincstrkz"/>
        <w:jc w:val="both"/>
        <w:rPr>
          <w:rFonts w:ascii="inherit" w:eastAsia="Times New Roman" w:hAnsi="inherit" w:cs="Arial"/>
          <w:color w:val="333333"/>
          <w:sz w:val="20"/>
          <w:szCs w:val="20"/>
          <w:bdr w:val="none" w:sz="0" w:space="0" w:color="auto" w:frame="1"/>
          <w:lang w:eastAsia="hu-HU"/>
        </w:rPr>
      </w:pPr>
      <w:r w:rsidRPr="008D31BD">
        <w:rPr>
          <w:rFonts w:ascii="inherit" w:eastAsia="Times New Roman" w:hAnsi="inherit" w:cs="Arial"/>
          <w:color w:val="333333"/>
          <w:sz w:val="20"/>
          <w:szCs w:val="20"/>
          <w:bdr w:val="none" w:sz="0" w:space="0" w:color="auto" w:frame="1"/>
          <w:lang w:eastAsia="hu-HU"/>
        </w:rPr>
        <w:t>Ön is volt már olyan helyzetben, hogy egy előadás alkalmával csak a leghátsó sorban jutott helyhez?</w:t>
      </w:r>
    </w:p>
    <w:p w:rsidR="00FB24F7" w:rsidRPr="008D31BD" w:rsidRDefault="00C21C9A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Hogy bármennyire is próbálta kitartóan </w:t>
      </w:r>
      <w:proofErr w:type="spellStart"/>
      <w:r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fotózni</w:t>
      </w:r>
      <w:proofErr w:type="spellEnd"/>
      <w:r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az előadó által vetített tartalmat, később </w:t>
      </w:r>
      <w:r w:rsidR="00FB24F7"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a képeket </w:t>
      </w:r>
      <w:r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visszanézve szembesült vele</w:t>
      </w:r>
      <w:r w:rsidR="005166AA"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,</w:t>
      </w:r>
      <w:r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hogy vagy belelógtak a kép aljába az Ön előtt ülő résztvevők</w:t>
      </w:r>
      <w:r w:rsidR="00FB24F7"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,</w:t>
      </w:r>
      <w:r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vagy a távolság miatt nem úgy sikerültek a képek ahogy szerette volna?</w:t>
      </w:r>
      <w:r w:rsidR="00FB24F7"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</w:t>
      </w:r>
    </w:p>
    <w:p w:rsidR="00C21C9A" w:rsidRPr="008D31BD" w:rsidRDefault="00FB24F7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Ilyenkor</w:t>
      </w:r>
      <w:r w:rsidR="00FC1640"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pedig</w:t>
      </w:r>
      <w:r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</w:t>
      </w:r>
      <w:r w:rsidR="00FC1640"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- </w:t>
      </w:r>
      <w:r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mivel a fotók készítésével volt elfoglalva</w:t>
      </w:r>
      <w:r w:rsidR="00FC1640"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-</w:t>
      </w:r>
      <w:r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a jegyzetelésre már nem maradt ideje és emlékezetből próbálta felidézni, hogy mi is hangzott el.</w:t>
      </w:r>
    </w:p>
    <w:p w:rsidR="00C21C9A" w:rsidRPr="008D31BD" w:rsidRDefault="00C21C9A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</w:p>
    <w:p w:rsidR="00C21C9A" w:rsidRPr="008D31BD" w:rsidRDefault="00C21C9A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Ismerős helyzet, ugye?</w:t>
      </w:r>
    </w:p>
    <w:p w:rsidR="00C21C9A" w:rsidRPr="008D31BD" w:rsidRDefault="00C21C9A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</w:p>
    <w:p w:rsidR="00C21C9A" w:rsidRPr="008D31BD" w:rsidRDefault="00C21C9A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Az ilyen és ehhez hasonló helyzetekre nyújt tökéletes megoldást a </w:t>
      </w:r>
      <w:proofErr w:type="spellStart"/>
      <w:r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Crowdbeamer</w:t>
      </w:r>
      <w:proofErr w:type="spellEnd"/>
      <w:r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.</w:t>
      </w:r>
    </w:p>
    <w:p w:rsidR="00C21C9A" w:rsidRPr="008D31BD" w:rsidRDefault="00C21C9A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</w:p>
    <w:p w:rsidR="001B75FB" w:rsidRPr="002563D7" w:rsidRDefault="00C21C9A" w:rsidP="00380F94">
      <w:pPr>
        <w:textAlignment w:val="baseline"/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</w:pPr>
      <w:r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Legyen szó az első vagy az utolsó sorban helyet foglaló hallgatóról a</w:t>
      </w:r>
      <w:r w:rsidR="00380F94"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</w:t>
      </w:r>
      <w:proofErr w:type="spellStart"/>
      <w:r w:rsidR="00380F94"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Crowdbeamer</w:t>
      </w:r>
      <w:proofErr w:type="spellEnd"/>
      <w:r w:rsidR="00380F94" w:rsidRPr="002563D7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 </w:t>
      </w:r>
      <w:r w:rsidR="00380F94" w:rsidRPr="008D31BD">
        <w:rPr>
          <w:rFonts w:ascii="inherit" w:hAnsi="inherit" w:cs="Arial"/>
          <w:b/>
          <w:color w:val="333333"/>
          <w:sz w:val="20"/>
          <w:szCs w:val="20"/>
          <w:bdr w:val="none" w:sz="0" w:space="0" w:color="auto" w:frame="1"/>
        </w:rPr>
        <w:t>a prezentációs tartalmak valós idejű megosztásával</w:t>
      </w:r>
      <w:r w:rsidR="00380F94" w:rsidRPr="002563D7"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> </w:t>
      </w:r>
      <w:r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lehetővé teszi</w:t>
      </w:r>
      <w:r w:rsidR="00380F94"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, hogy</w:t>
      </w:r>
      <w:r w:rsidR="00917626"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</w:t>
      </w:r>
      <w:r w:rsidR="00380F94"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a közönség </w:t>
      </w:r>
      <w:r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a </w:t>
      </w:r>
      <w:r w:rsidR="00C6512A"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mobil</w:t>
      </w:r>
      <w:r w:rsidR="00380F94"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eszközeik segítségével</w:t>
      </w:r>
      <w:r w:rsidR="00380F94" w:rsidRPr="002563D7"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> </w:t>
      </w:r>
      <w:r w:rsidR="00380F94" w:rsidRPr="008D31BD">
        <w:rPr>
          <w:rFonts w:ascii="inherit" w:hAnsi="inherit" w:cs="Arial"/>
          <w:b/>
          <w:color w:val="333333"/>
          <w:sz w:val="20"/>
          <w:szCs w:val="20"/>
          <w:bdr w:val="none" w:sz="0" w:space="0" w:color="auto" w:frame="1"/>
        </w:rPr>
        <w:t>élőben tudj</w:t>
      </w:r>
      <w:r w:rsidRPr="008D31BD">
        <w:rPr>
          <w:rFonts w:ascii="inherit" w:hAnsi="inherit" w:cs="Arial"/>
          <w:b/>
          <w:color w:val="333333"/>
          <w:sz w:val="20"/>
          <w:szCs w:val="20"/>
          <w:bdr w:val="none" w:sz="0" w:space="0" w:color="auto" w:frame="1"/>
        </w:rPr>
        <w:t>ák</w:t>
      </w:r>
      <w:r w:rsidR="00380F94" w:rsidRPr="008D31BD">
        <w:rPr>
          <w:rFonts w:ascii="inherit" w:hAnsi="inherit" w:cs="Arial"/>
          <w:b/>
          <w:color w:val="333333"/>
          <w:sz w:val="20"/>
          <w:szCs w:val="20"/>
          <w:bdr w:val="none" w:sz="0" w:space="0" w:color="auto" w:frame="1"/>
        </w:rPr>
        <w:t xml:space="preserve"> követni</w:t>
      </w:r>
      <w:r w:rsidR="00380F94" w:rsidRPr="002563D7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 </w:t>
      </w:r>
      <w:r w:rsidR="00380F94"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az előadó által megosztott tartalmat, valamint</w:t>
      </w:r>
      <w:r w:rsidR="00380F94" w:rsidRPr="002563D7"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> </w:t>
      </w:r>
      <w:r w:rsidR="00380F94" w:rsidRPr="008D31BD">
        <w:rPr>
          <w:rFonts w:ascii="inherit" w:hAnsi="inherit" w:cs="Arial"/>
          <w:b/>
          <w:color w:val="333333"/>
          <w:sz w:val="20"/>
          <w:szCs w:val="20"/>
          <w:bdr w:val="none" w:sz="0" w:space="0" w:color="auto" w:frame="1"/>
        </w:rPr>
        <w:t>képes</w:t>
      </w:r>
      <w:r w:rsidR="00C6512A" w:rsidRPr="008D31BD">
        <w:rPr>
          <w:rFonts w:ascii="inherit" w:hAnsi="inherit" w:cs="Arial"/>
          <w:b/>
          <w:color w:val="333333"/>
          <w:sz w:val="20"/>
          <w:szCs w:val="20"/>
          <w:bdr w:val="none" w:sz="0" w:space="0" w:color="auto" w:frame="1"/>
        </w:rPr>
        <w:t>ek</w:t>
      </w:r>
      <w:r w:rsidR="00380F94" w:rsidRPr="008D31BD">
        <w:rPr>
          <w:rFonts w:ascii="inherit" w:hAnsi="inherit" w:cs="Arial"/>
          <w:b/>
          <w:color w:val="333333"/>
          <w:sz w:val="20"/>
          <w:szCs w:val="20"/>
          <w:bdr w:val="none" w:sz="0" w:space="0" w:color="auto" w:frame="1"/>
        </w:rPr>
        <w:t xml:space="preserve"> </w:t>
      </w:r>
      <w:r w:rsidR="001B75FB" w:rsidRPr="008D31BD">
        <w:rPr>
          <w:rFonts w:ascii="inherit" w:hAnsi="inherit" w:cs="Arial"/>
          <w:b/>
          <w:color w:val="333333"/>
          <w:sz w:val="20"/>
          <w:szCs w:val="20"/>
          <w:bdr w:val="none" w:sz="0" w:space="0" w:color="auto" w:frame="1"/>
        </w:rPr>
        <w:t xml:space="preserve">legyenek </w:t>
      </w:r>
      <w:r w:rsidR="00380F94" w:rsidRPr="008D31BD">
        <w:rPr>
          <w:rFonts w:ascii="inherit" w:hAnsi="inherit" w:cs="Arial"/>
          <w:b/>
          <w:color w:val="333333"/>
          <w:sz w:val="20"/>
          <w:szCs w:val="20"/>
          <w:bdr w:val="none" w:sz="0" w:space="0" w:color="auto" w:frame="1"/>
        </w:rPr>
        <w:t xml:space="preserve">rögzíteni azt és </w:t>
      </w:r>
      <w:r w:rsidR="00C6512A" w:rsidRPr="008D31BD">
        <w:rPr>
          <w:rFonts w:ascii="inherit" w:hAnsi="inherit" w:cs="Arial"/>
          <w:b/>
          <w:color w:val="333333"/>
          <w:sz w:val="20"/>
          <w:szCs w:val="20"/>
          <w:bdr w:val="none" w:sz="0" w:space="0" w:color="auto" w:frame="1"/>
        </w:rPr>
        <w:t xml:space="preserve">akár </w:t>
      </w:r>
      <w:r w:rsidR="003C232C" w:rsidRPr="008D31BD">
        <w:rPr>
          <w:rFonts w:ascii="inherit" w:hAnsi="inherit" w:cs="Arial"/>
          <w:b/>
          <w:color w:val="333333"/>
          <w:sz w:val="20"/>
          <w:szCs w:val="20"/>
          <w:bdr w:val="none" w:sz="0" w:space="0" w:color="auto" w:frame="1"/>
        </w:rPr>
        <w:t>saját jegyzeteik</w:t>
      </w:r>
      <w:r w:rsidR="001B75FB" w:rsidRPr="008D31BD">
        <w:rPr>
          <w:rFonts w:ascii="inherit" w:hAnsi="inherit" w:cs="Arial"/>
          <w:b/>
          <w:color w:val="333333"/>
          <w:sz w:val="20"/>
          <w:szCs w:val="20"/>
          <w:bdr w:val="none" w:sz="0" w:space="0" w:color="auto" w:frame="1"/>
        </w:rPr>
        <w:t>kel ellátni.</w:t>
      </w:r>
    </w:p>
    <w:p w:rsidR="00C6512A" w:rsidRDefault="001B75FB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  <w:r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  <w:t xml:space="preserve"> </w:t>
      </w:r>
    </w:p>
    <w:p w:rsidR="00C6512A" w:rsidRDefault="005166A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544376</wp:posOffset>
            </wp:positionH>
            <wp:positionV relativeFrom="paragraph">
              <wp:posOffset>15240</wp:posOffset>
            </wp:positionV>
            <wp:extent cx="3991429" cy="2989943"/>
            <wp:effectExtent l="0" t="0" r="0" b="0"/>
            <wp:wrapNone/>
            <wp:docPr id="26" name="Kép 8" descr="Grow with your audi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ow with your audience"/>
                    <pic:cNvPicPr>
                      <a:picLocks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956" cy="300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12A" w:rsidRDefault="00C6512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C6512A" w:rsidRDefault="00C6512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C6512A" w:rsidRPr="00C6512A" w:rsidRDefault="00C6512A" w:rsidP="00C6512A"/>
    <w:p w:rsidR="00C6512A" w:rsidRDefault="00C6512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C6512A" w:rsidRDefault="00C6512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C6512A" w:rsidRDefault="00C6512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C6512A" w:rsidRDefault="00C6512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C6512A" w:rsidRDefault="00C6512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C6512A" w:rsidRDefault="00C6512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C6512A" w:rsidRDefault="00C6512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C6512A" w:rsidRDefault="00C6512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C6512A" w:rsidRDefault="00C6512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C6512A" w:rsidRDefault="00C6512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C6512A" w:rsidRDefault="00C6512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C6512A" w:rsidRDefault="00C6512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C6512A" w:rsidRDefault="00C6512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C6512A" w:rsidRDefault="00C6512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C6512A" w:rsidRDefault="00C6512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5166AA" w:rsidRPr="00265818" w:rsidRDefault="00E4039A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265818">
        <w:rPr>
          <w:noProof/>
          <w:sz w:val="20"/>
          <w:szCs w:val="20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2893351</wp:posOffset>
            </wp:positionH>
            <wp:positionV relativeFrom="paragraph">
              <wp:posOffset>190209</wp:posOffset>
            </wp:positionV>
            <wp:extent cx="3185999" cy="2126615"/>
            <wp:effectExtent l="0" t="0" r="0" b="0"/>
            <wp:wrapNone/>
            <wp:docPr id="34" name="Kép 10" descr="An app for the audi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 app for the audience"/>
                    <pic:cNvPicPr>
                      <a:picLocks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99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6AA" w:rsidRPr="00265818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A </w:t>
      </w:r>
      <w:proofErr w:type="spellStart"/>
      <w:r w:rsidR="005166AA" w:rsidRPr="00265818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Crowdbeamer</w:t>
      </w:r>
      <w:proofErr w:type="spellEnd"/>
      <w:r w:rsidR="005166AA" w:rsidRPr="00265818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használatával az előadó olyan maradandó élményt biztosít a hallgatóságnak, amely során mindenki a számára fontos információval a zsebében hagyhatja el az előad</w:t>
      </w:r>
      <w:r w:rsidRPr="00265818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ó</w:t>
      </w:r>
      <w:r w:rsidR="005166AA" w:rsidRPr="00265818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termet.</w:t>
      </w:r>
    </w:p>
    <w:p w:rsidR="005166AA" w:rsidRPr="00265818" w:rsidRDefault="005166AA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</w:p>
    <w:p w:rsidR="00E4039A" w:rsidRPr="00265818" w:rsidRDefault="00E4039A" w:rsidP="00E4039A">
      <w:pPr>
        <w:textAlignment w:val="baseline"/>
        <w:rPr>
          <w:rFonts w:ascii="inherit" w:hAnsi="inherit" w:cs="Arial"/>
          <w:b/>
          <w:bCs/>
          <w:color w:val="333333"/>
          <w:sz w:val="20"/>
          <w:szCs w:val="20"/>
          <w:bdr w:val="none" w:sz="0" w:space="0" w:color="auto" w:frame="1"/>
        </w:rPr>
      </w:pPr>
      <w:r w:rsidRPr="00265818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A </w:t>
      </w:r>
      <w:proofErr w:type="spellStart"/>
      <w:r w:rsidRPr="00265818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Crowdbeamer</w:t>
      </w:r>
      <w:proofErr w:type="spellEnd"/>
      <w:r w:rsidRPr="00265818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 </w:t>
      </w:r>
      <w:r w:rsidRPr="00265818">
        <w:rPr>
          <w:rFonts w:ascii="inherit" w:hAnsi="inherit" w:cs="Arial"/>
          <w:b/>
          <w:bCs/>
          <w:color w:val="333333"/>
          <w:sz w:val="20"/>
          <w:szCs w:val="20"/>
          <w:bdr w:val="none" w:sz="0" w:space="0" w:color="auto" w:frame="1"/>
        </w:rPr>
        <w:t>azonnali hozzáférést biztosít,</w:t>
      </w:r>
    </w:p>
    <w:p w:rsidR="00E4039A" w:rsidRPr="00265818" w:rsidRDefault="00E4039A" w:rsidP="00E4039A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265818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bármilyen eszközről a prezentációs tartalomhoz.</w:t>
      </w:r>
    </w:p>
    <w:p w:rsidR="00E4039A" w:rsidRPr="00265818" w:rsidRDefault="00E4039A" w:rsidP="00E4039A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265818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Legyen szó Windows, MAC, </w:t>
      </w:r>
      <w:proofErr w:type="spellStart"/>
      <w:r w:rsidRPr="00265818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Android</w:t>
      </w:r>
      <w:proofErr w:type="spellEnd"/>
      <w:r w:rsidRPr="00265818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vagy akár IOS </w:t>
      </w:r>
    </w:p>
    <w:p w:rsidR="00E4039A" w:rsidRPr="00265818" w:rsidRDefault="00E4039A" w:rsidP="00E4039A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265818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operációs rendszerről az ingyenesen letölthető</w:t>
      </w:r>
    </w:p>
    <w:p w:rsidR="00E4039A" w:rsidRPr="00265818" w:rsidRDefault="00E4039A" w:rsidP="00E4039A">
      <w:pPr>
        <w:textAlignment w:val="baseline"/>
        <w:rPr>
          <w:rFonts w:ascii="inherit" w:hAnsi="inherit" w:cs="Arial"/>
          <w:b/>
          <w:bCs/>
          <w:color w:val="333333"/>
          <w:sz w:val="20"/>
          <w:szCs w:val="20"/>
          <w:bdr w:val="none" w:sz="0" w:space="0" w:color="auto" w:frame="1"/>
        </w:rPr>
      </w:pPr>
      <w:r w:rsidRPr="00265818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applikáció segítségével akár a teljes</w:t>
      </w:r>
      <w:r w:rsidRPr="00265818">
        <w:rPr>
          <w:rFonts w:ascii="inherit" w:hAnsi="inherit" w:cs="Arial"/>
          <w:b/>
          <w:bCs/>
          <w:color w:val="333333"/>
          <w:sz w:val="20"/>
          <w:szCs w:val="20"/>
          <w:bdr w:val="none" w:sz="0" w:space="0" w:color="auto" w:frame="1"/>
        </w:rPr>
        <w:t xml:space="preserve"> előadás </w:t>
      </w:r>
    </w:p>
    <w:p w:rsidR="00E4039A" w:rsidRPr="00265818" w:rsidRDefault="00E4039A" w:rsidP="00E4039A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265818">
        <w:rPr>
          <w:rFonts w:ascii="inherit" w:hAnsi="inherit" w:cs="Arial"/>
          <w:b/>
          <w:bCs/>
          <w:color w:val="333333"/>
          <w:sz w:val="20"/>
          <w:szCs w:val="20"/>
          <w:bdr w:val="none" w:sz="0" w:space="0" w:color="auto" w:frame="1"/>
        </w:rPr>
        <w:t>rögzíthető</w:t>
      </w:r>
      <w:r w:rsidRPr="00265818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, így az később is elérhető marad.</w:t>
      </w:r>
    </w:p>
    <w:p w:rsidR="00E4039A" w:rsidRDefault="00E4039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5166AA" w:rsidRDefault="002563D7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33720</wp:posOffset>
            </wp:positionV>
            <wp:extent cx="432435" cy="432435"/>
            <wp:effectExtent l="0" t="0" r="0" b="0"/>
            <wp:wrapNone/>
            <wp:docPr id="62" name="Kép 14" descr="Available for iO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vailable for iOS"/>
                    <pic:cNvPicPr>
                      <a:picLocks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54039</wp:posOffset>
            </wp:positionV>
            <wp:extent cx="370840" cy="370840"/>
            <wp:effectExtent l="0" t="0" r="0" b="0"/>
            <wp:wrapNone/>
            <wp:docPr id="60" name="Kép 12" descr="Available for Androi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vailable for Android"/>
                    <pic:cNvPicPr>
                      <a:picLocks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480071</wp:posOffset>
            </wp:positionH>
            <wp:positionV relativeFrom="paragraph">
              <wp:posOffset>7566</wp:posOffset>
            </wp:positionV>
            <wp:extent cx="487783" cy="487783"/>
            <wp:effectExtent l="0" t="0" r="0" b="0"/>
            <wp:wrapNone/>
            <wp:docPr id="61" name="Kép 13" descr="Available for macO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vailable for macOS"/>
                    <pic:cNvPicPr>
                      <a:picLocks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3" cy="48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18985</wp:posOffset>
            </wp:positionV>
            <wp:extent cx="401320" cy="401320"/>
            <wp:effectExtent l="0" t="0" r="0" b="0"/>
            <wp:wrapNone/>
            <wp:docPr id="59" name="Kép 11" descr="Available for Microsoft Window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vailable for Microsoft Windows"/>
                    <pic:cNvPicPr>
                      <a:picLocks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39A" w:rsidRDefault="00E4039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E4039A" w:rsidRDefault="00E4039A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265818" w:rsidRDefault="00265818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E4039A" w:rsidRDefault="009E5F15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  <w:r w:rsidRPr="00380F94"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0C99201A" wp14:editId="69713D1D">
            <wp:simplePos x="0" y="0"/>
            <wp:positionH relativeFrom="column">
              <wp:posOffset>774915</wp:posOffset>
            </wp:positionH>
            <wp:positionV relativeFrom="paragraph">
              <wp:posOffset>-441368</wp:posOffset>
            </wp:positionV>
            <wp:extent cx="4215765" cy="1204595"/>
            <wp:effectExtent l="0" t="0" r="0" b="0"/>
            <wp:wrapNone/>
            <wp:docPr id="3" name="Kép 2" descr="KÃ©ptalÃ¡lat a kÃ¶vetkezÅre: âcrowdbeamerâ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crowdbeamerâ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F15" w:rsidRDefault="009E5F15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9E5F15" w:rsidRDefault="009E5F15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9E5F15" w:rsidRDefault="009E5F15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E4039A" w:rsidRPr="00EA1554" w:rsidRDefault="009E5F15" w:rsidP="00EA1554">
      <w:pPr>
        <w:jc w:val="center"/>
        <w:textAlignment w:val="baseline"/>
        <w:rPr>
          <w:rFonts w:ascii="inherit" w:hAnsi="inherit" w:cs="Arial"/>
          <w:b/>
          <w:color w:val="333333"/>
          <w:sz w:val="28"/>
          <w:szCs w:val="28"/>
          <w:bdr w:val="none" w:sz="0" w:space="0" w:color="auto" w:frame="1"/>
        </w:rPr>
      </w:pPr>
      <w:r w:rsidRPr="00A967DC">
        <w:rPr>
          <w:rFonts w:ascii="inherit" w:hAnsi="inherit" w:cs="Arial"/>
          <w:b/>
          <w:color w:val="333333"/>
          <w:sz w:val="28"/>
          <w:szCs w:val="28"/>
          <w:bdr w:val="none" w:sz="0" w:space="0" w:color="auto" w:frame="1"/>
        </w:rPr>
        <w:t>Néhány szóban az eszközről</w:t>
      </w:r>
    </w:p>
    <w:p w:rsidR="00082894" w:rsidRPr="00EA1554" w:rsidRDefault="00380F94" w:rsidP="00EA1554">
      <w:pPr>
        <w:shd w:val="clear" w:color="auto" w:fill="FFFFFF"/>
        <w:spacing w:before="100" w:beforeAutospacing="1" w:after="100" w:afterAutospacing="1" w:line="360" w:lineRule="atLeast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A</w:t>
      </w:r>
      <w:r w:rsidR="009E5F15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</w:t>
      </w:r>
      <w:proofErr w:type="spellStart"/>
      <w:r w:rsidR="009E5F15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Crowdbeamer</w:t>
      </w:r>
      <w:proofErr w:type="spellEnd"/>
      <w:r w:rsidR="009E5F15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egy </w:t>
      </w:r>
      <w:r w:rsidR="00EA1554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olyan interaktív, multimédiás megosztó </w:t>
      </w:r>
      <w:r w:rsidR="009E5F15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eszköz, amely segítségével az előadó bárhol meg tudja osztani a kívánt tartalmat, legyen szó webes vagy egyéb prezentációs tartalomról.</w:t>
      </w:r>
      <w:r w:rsidR="00EA1554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</w:t>
      </w:r>
      <w:r w:rsidR="009E5F15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Ehhez az előadónak semmi másra nincs szüksége</w:t>
      </w:r>
      <w:r w:rsidR="00172A69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,</w:t>
      </w:r>
      <w:r w:rsidR="009E5F15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</w:t>
      </w:r>
      <w:r w:rsidR="00172A69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csupán</w:t>
      </w:r>
      <w:r w:rsidR="009E5F15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egy HDMI vagy VGA </w:t>
      </w:r>
      <w:proofErr w:type="gramStart"/>
      <w:r w:rsidR="009E5F15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kábelre</w:t>
      </w:r>
      <w:proofErr w:type="gramEnd"/>
      <w:r w:rsidR="009E5F15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amely</w:t>
      </w:r>
      <w:r w:rsidR="00172A69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segítségével </w:t>
      </w:r>
      <w:r w:rsidR="009E5F15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csatlakoztatja a</w:t>
      </w:r>
      <w:r w:rsidR="00172A69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laptopját/PC-jét vagy bármilyen mobil eszközét* és kezdődhet is a megosztás. </w:t>
      </w:r>
      <w:r w:rsidR="00000DD6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A hallgatóság részéről pedig nincs szükség </w:t>
      </w:r>
      <w:r w:rsidR="00000DD6" w:rsidRP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sem kábelre, sem pedig internet</w:t>
      </w:r>
      <w:r w:rsidR="00000DD6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 hozzáférésre csak az ingyenes applikáció használatára. </w:t>
      </w:r>
    </w:p>
    <w:p w:rsidR="00172A69" w:rsidRPr="00EA1554" w:rsidRDefault="00172A69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A beépített akkumulátor 8 órás működést tesz lehetővé, így a </w:t>
      </w:r>
      <w:proofErr w:type="spellStart"/>
      <w:r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Crowdbeamer</w:t>
      </w:r>
      <w:proofErr w:type="spellEnd"/>
      <w:r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használatának csak a képzelet szabhat határt.</w:t>
      </w:r>
    </w:p>
    <w:p w:rsidR="00172A69" w:rsidRDefault="00082894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-893</wp:posOffset>
            </wp:positionH>
            <wp:positionV relativeFrom="paragraph">
              <wp:posOffset>96240</wp:posOffset>
            </wp:positionV>
            <wp:extent cx="2386740" cy="1407795"/>
            <wp:effectExtent l="0" t="0" r="1270" b="1905"/>
            <wp:wrapNone/>
            <wp:docPr id="4" name="Kép 4" descr="Képtalálat a következőre: „crowdbeame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crowdbeamer”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44" cy="143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2765554</wp:posOffset>
            </wp:positionH>
            <wp:positionV relativeFrom="paragraph">
              <wp:posOffset>98177</wp:posOffset>
            </wp:positionV>
            <wp:extent cx="2792992" cy="1397115"/>
            <wp:effectExtent l="0" t="0" r="1270" b="0"/>
            <wp:wrapNone/>
            <wp:docPr id="5" name="Kép 5" descr="Képtalálat a következőre: „crowdbeame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éptalálat a következőre: „crowdbeamer”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00" cy="141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894" w:rsidRDefault="00082894" w:rsidP="00082894">
      <w:r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  <w:tab/>
      </w:r>
      <w:r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  <w:tab/>
      </w:r>
      <w:r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  <w:tab/>
      </w:r>
      <w:r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  <w:tab/>
      </w:r>
      <w:r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  <w:tab/>
      </w:r>
      <w:r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  <w:tab/>
      </w:r>
      <w:r>
        <w:fldChar w:fldCharType="begin"/>
      </w:r>
      <w:r>
        <w:instrText xml:space="preserve"> INCLUDEPICTURE "/var/folders/m2/qxhc2d4x4jl_53hc0kbc8_9m0000gn/T/com.microsoft.Word/WebArchiveCopyPasteTempFiles/crowdbeamer-solution-project-meeting-960.jpg" \* MERGEFORMATINET </w:instrText>
      </w:r>
      <w:r>
        <w:fldChar w:fldCharType="end"/>
      </w:r>
    </w:p>
    <w:p w:rsidR="00082894" w:rsidRDefault="00082894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  <w:r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  <w:tab/>
      </w:r>
      <w:r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  <w:tab/>
      </w:r>
    </w:p>
    <w:p w:rsidR="00172A69" w:rsidRDefault="00172A69" w:rsidP="00172A69">
      <w:r>
        <w:fldChar w:fldCharType="begin"/>
      </w:r>
      <w:r>
        <w:instrText xml:space="preserve"> INCLUDEPICTURE "/var/folders/m2/qxhc2d4x4jl_53hc0kbc8_9m0000gn/T/com.microsoft.Word/WebArchiveCopyPasteTempFiles/241206.jpg" \* MERGEFORMATINET </w:instrText>
      </w:r>
      <w:r>
        <w:fldChar w:fldCharType="end"/>
      </w:r>
    </w:p>
    <w:p w:rsidR="00082894" w:rsidRDefault="00082894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082894" w:rsidRDefault="00082894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082894" w:rsidRDefault="00082894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082894" w:rsidRDefault="00082894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082894" w:rsidRDefault="00082894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082894" w:rsidRPr="00082894" w:rsidRDefault="009A58F4" w:rsidP="009A58F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      </w:t>
      </w:r>
      <w:r w:rsidR="00172A69" w:rsidRPr="0008289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könnyed </w:t>
      </w:r>
      <w:proofErr w:type="spellStart"/>
      <w:r w:rsidR="00172A69" w:rsidRPr="0008289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brainstorming</w:t>
      </w:r>
      <w:proofErr w:type="spellEnd"/>
      <w:r w:rsidR="00172A69" w:rsidRPr="0008289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megbeszélés</w:t>
      </w:r>
      <w:r w:rsidR="0008289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ab/>
      </w:r>
      <w:proofErr w:type="gramStart"/>
      <w:r w:rsidR="0008289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ab/>
        <w:t xml:space="preserve">  irodai</w:t>
      </w:r>
      <w:proofErr w:type="gramEnd"/>
      <w:r w:rsidR="0008289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megbeszélés, akár saját jegyzetek készítésével</w:t>
      </w:r>
    </w:p>
    <w:p w:rsidR="00172A69" w:rsidRDefault="00082894" w:rsidP="00082894">
      <w:pPr>
        <w:ind w:left="708"/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08289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    </w:t>
      </w:r>
      <w:r w:rsidR="009A58F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   </w:t>
      </w:r>
      <w:r w:rsidRPr="0008289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   </w:t>
      </w:r>
      <w:r w:rsidR="00172A69" w:rsidRPr="0008289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a parkban</w:t>
      </w:r>
    </w:p>
    <w:p w:rsidR="009A58F4" w:rsidRDefault="008C451A" w:rsidP="00082894">
      <w:pPr>
        <w:ind w:left="708"/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2765062</wp:posOffset>
            </wp:positionH>
            <wp:positionV relativeFrom="paragraph">
              <wp:posOffset>84727</wp:posOffset>
            </wp:positionV>
            <wp:extent cx="2792730" cy="1535430"/>
            <wp:effectExtent l="0" t="0" r="1270" b="1270"/>
            <wp:wrapNone/>
            <wp:docPr id="17" name="Kép 17" descr="KÃ©ptalÃ¡lat a kÃ¶vetkezÅre: âcrowdbeamer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Ã©ptalÃ¡lat a kÃ¶vetkezÅre: âcrowdbeamerâ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66" cy="154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8F4" w:rsidRPr="00082894">
        <w:rPr>
          <w:rFonts w:ascii="inherit" w:hAnsi="inherit" w:cs="Arial"/>
          <w:noProof/>
          <w:color w:val="333333"/>
          <w:sz w:val="23"/>
          <w:szCs w:val="23"/>
          <w:bdr w:val="none" w:sz="0" w:space="0" w:color="auto" w:frame="1"/>
        </w:rPr>
        <w:drawing>
          <wp:anchor distT="0" distB="0" distL="114300" distR="114300" simplePos="0" relativeHeight="251666944" behindDoc="0" locked="0" layoutInCell="1" allowOverlap="1" wp14:anchorId="3BEAAA1A">
            <wp:simplePos x="0" y="0"/>
            <wp:positionH relativeFrom="column">
              <wp:posOffset>2903</wp:posOffset>
            </wp:positionH>
            <wp:positionV relativeFrom="paragraph">
              <wp:posOffset>81966</wp:posOffset>
            </wp:positionV>
            <wp:extent cx="2425417" cy="1534332"/>
            <wp:effectExtent l="0" t="0" r="635" b="254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417" cy="153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F4" w:rsidRDefault="009A58F4" w:rsidP="009A58F4">
      <w:r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ab/>
      </w:r>
      <w:r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ab/>
      </w:r>
      <w:r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ab/>
      </w:r>
      <w:r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ab/>
      </w:r>
      <w:r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ab/>
      </w:r>
      <w:r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ab/>
      </w:r>
      <w:r>
        <w:fldChar w:fldCharType="begin"/>
      </w:r>
      <w:r>
        <w:instrText xml:space="preserve"> INCLUDEPICTURE "https://s18822.pcdn.co/wp-content/uploads/2019/01/engage-your-students-during-class-720-square.jpg" \* MERGEFORMATINET </w:instrText>
      </w:r>
      <w:r>
        <w:fldChar w:fldCharType="end"/>
      </w:r>
    </w:p>
    <w:p w:rsidR="009A58F4" w:rsidRDefault="009A58F4" w:rsidP="00082894">
      <w:pPr>
        <w:ind w:left="708"/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</w:p>
    <w:p w:rsidR="00082894" w:rsidRDefault="00082894" w:rsidP="00082894">
      <w:pPr>
        <w:ind w:left="708"/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</w:p>
    <w:p w:rsidR="009A58F4" w:rsidRDefault="009A58F4" w:rsidP="00082894">
      <w:pPr>
        <w:ind w:left="708"/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</w:p>
    <w:p w:rsidR="009A58F4" w:rsidRDefault="009A58F4" w:rsidP="00082894">
      <w:pPr>
        <w:ind w:left="708"/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</w:p>
    <w:p w:rsidR="009A58F4" w:rsidRDefault="009A58F4" w:rsidP="00082894">
      <w:pPr>
        <w:ind w:left="708"/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</w:p>
    <w:p w:rsidR="009A58F4" w:rsidRDefault="009A58F4" w:rsidP="00082894">
      <w:pPr>
        <w:ind w:left="708"/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</w:p>
    <w:p w:rsidR="009A58F4" w:rsidRDefault="009A58F4" w:rsidP="00082894">
      <w:pPr>
        <w:ind w:left="708"/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</w:p>
    <w:p w:rsidR="008C451A" w:rsidRDefault="008C451A" w:rsidP="008C451A">
      <w:r>
        <w:fldChar w:fldCharType="begin"/>
      </w:r>
      <w:r>
        <w:instrText xml:space="preserve"> INCLUDEPICTURE "https://rocheav.co.uk/newsfeed/app/uploads/2018/10/crowd1-1024x407.png" \* MERGEFORMATINET </w:instrText>
      </w:r>
      <w:r>
        <w:fldChar w:fldCharType="end"/>
      </w:r>
    </w:p>
    <w:p w:rsidR="00172A69" w:rsidRDefault="00172A69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172A69" w:rsidRPr="009A58F4" w:rsidRDefault="009A58F4" w:rsidP="008D31BD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   </w:t>
      </w:r>
      <w:r w:rsid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ab/>
        <w:t xml:space="preserve">  </w:t>
      </w:r>
      <w:r w:rsidRPr="009A58F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OSAKA </w:t>
      </w:r>
      <w:proofErr w:type="spellStart"/>
      <w:r w:rsidRPr="009A58F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Aquarium</w:t>
      </w:r>
      <w:proofErr w:type="spellEnd"/>
      <w:r w:rsidRPr="009A58F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</w:t>
      </w:r>
      <w:r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(</w:t>
      </w:r>
      <w:proofErr w:type="spellStart"/>
      <w:r w:rsidRPr="009A58F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Japan</w:t>
      </w:r>
      <w:proofErr w:type="spellEnd"/>
      <w:r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)</w:t>
      </w:r>
      <w:r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ab/>
      </w:r>
      <w:proofErr w:type="gramStart"/>
      <w:r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ab/>
      </w:r>
      <w:r w:rsid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 </w:t>
      </w:r>
      <w:r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Egyetemi</w:t>
      </w:r>
      <w:proofErr w:type="gramEnd"/>
      <w:r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oktatás ahol a tanár van a középpontban</w:t>
      </w:r>
    </w:p>
    <w:p w:rsidR="009A58F4" w:rsidRPr="009A58F4" w:rsidRDefault="009A58F4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a </w:t>
      </w:r>
      <w:r w:rsidRPr="009A58F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vízi </w:t>
      </w:r>
      <w:proofErr w:type="spellStart"/>
      <w:r w:rsidRPr="009A58F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drone</w:t>
      </w:r>
      <w:proofErr w:type="spellEnd"/>
      <w:r w:rsidRPr="009A58F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által közvetített kép sugárzása a </w:t>
      </w:r>
    </w:p>
    <w:p w:rsidR="009A58F4" w:rsidRPr="009A58F4" w:rsidRDefault="009A58F4" w:rsidP="008D31BD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9A58F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</w:t>
      </w:r>
      <w:r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  </w:t>
      </w:r>
      <w:r w:rsid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             </w:t>
      </w:r>
      <w:r w:rsidRPr="009A58F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látogatók </w:t>
      </w:r>
      <w:r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mobil</w:t>
      </w:r>
      <w:r w:rsidRPr="009A58F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eszközeire</w:t>
      </w:r>
    </w:p>
    <w:p w:rsidR="00FC1640" w:rsidRDefault="00FC1640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FC1640" w:rsidRPr="00EA1554" w:rsidRDefault="00A967DC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EA1554">
        <w:rPr>
          <w:noProof/>
          <w:sz w:val="20"/>
          <w:szCs w:val="20"/>
        </w:rPr>
        <w:drawing>
          <wp:anchor distT="0" distB="0" distL="114300" distR="114300" simplePos="0" relativeHeight="251668992" behindDoc="0" locked="0" layoutInCell="1" allowOverlap="1" wp14:anchorId="1C4882CF">
            <wp:simplePos x="0" y="0"/>
            <wp:positionH relativeFrom="column">
              <wp:posOffset>3847465</wp:posOffset>
            </wp:positionH>
            <wp:positionV relativeFrom="paragraph">
              <wp:posOffset>233771</wp:posOffset>
            </wp:positionV>
            <wp:extent cx="2103513" cy="1270000"/>
            <wp:effectExtent l="0" t="0" r="5080" b="0"/>
            <wp:wrapNone/>
            <wp:docPr id="8" name="Kép 8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513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8F4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A </w:t>
      </w:r>
      <w:proofErr w:type="spellStart"/>
      <w:r w:rsidR="009A58F4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Crowdbeamer</w:t>
      </w:r>
      <w:proofErr w:type="spellEnd"/>
      <w:r w:rsidR="009A58F4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legnagyobb előnye, hogy mindenki a számára releváns információval tudja ellátni a </w:t>
      </w:r>
      <w:r w:rsidR="00FC1640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rögzített tartalmat. </w:t>
      </w:r>
    </w:p>
    <w:p w:rsidR="00A967DC" w:rsidRPr="00EA1554" w:rsidRDefault="00FC1640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Gondoljunk csak arra a helyzetre</w:t>
      </w:r>
      <w:r w:rsidR="006E4DC3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,</w:t>
      </w:r>
      <w:r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amikor az orvostanhallgatók </w:t>
      </w:r>
    </w:p>
    <w:p w:rsidR="00A967DC" w:rsidRPr="00EA1554" w:rsidRDefault="00FC1640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állnak a mikroszkóp e</w:t>
      </w:r>
      <w:r w:rsidR="00A967DC" w:rsidRPr="00EA1554">
        <w:rPr>
          <w:sz w:val="20"/>
          <w:szCs w:val="20"/>
        </w:rPr>
        <w:fldChar w:fldCharType="begin"/>
      </w:r>
      <w:r w:rsidR="00A967DC" w:rsidRPr="00EA1554">
        <w:rPr>
          <w:sz w:val="20"/>
          <w:szCs w:val="20"/>
        </w:rPr>
        <w:instrText xml:space="preserve"> INCLUDEPICTURE "https://encrypted-tbn0.gstatic.com/images?q=tbn:ANd9GcTthJo94MFpwBMDBqR9KVopw9DKJGImQe8ZWpep2Qeft9oL6rlDyA" \* MERGEFORMATINET </w:instrText>
      </w:r>
      <w:r w:rsidR="00A967DC" w:rsidRPr="00EA1554">
        <w:rPr>
          <w:sz w:val="20"/>
          <w:szCs w:val="20"/>
        </w:rPr>
        <w:fldChar w:fldCharType="end"/>
      </w:r>
      <w:r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lőtt, arra várva, hogy megnézhessék </w:t>
      </w:r>
    </w:p>
    <w:p w:rsidR="00A967DC" w:rsidRPr="00EA1554" w:rsidRDefault="00FC1640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pl. a </w:t>
      </w:r>
      <w:r w:rsidR="008D31BD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sejtek</w:t>
      </w:r>
      <w:r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osztódását. </w:t>
      </w:r>
    </w:p>
    <w:p w:rsidR="00FC1640" w:rsidRPr="00EA1554" w:rsidRDefault="00FC1640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Majd persze a megtekintés után mindannyian bőszen jegyzetelnek.</w:t>
      </w:r>
    </w:p>
    <w:p w:rsidR="00A967DC" w:rsidRPr="00EA1554" w:rsidRDefault="00FC1640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Mennyivel hatékonyabb </w:t>
      </w:r>
      <w:r w:rsidR="006E4DC3"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lenne,</w:t>
      </w:r>
      <w:r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 ha a mikroszkóp képét </w:t>
      </w:r>
    </w:p>
    <w:p w:rsidR="00265818" w:rsidRDefault="00FC1640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mindenki láthatná a saját mobileszkö</w:t>
      </w:r>
      <w:bookmarkStart w:id="0" w:name="_GoBack"/>
      <w:bookmarkEnd w:id="0"/>
      <w:r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 xml:space="preserve">zén </w:t>
      </w:r>
    </w:p>
    <w:p w:rsidR="00FC1640" w:rsidRPr="00EA1554" w:rsidRDefault="00FC1640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  <w:r w:rsidRPr="00EA1554"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  <w:t>és a számára fontos jegyzetekkel láthatná el azt?!</w:t>
      </w:r>
    </w:p>
    <w:p w:rsidR="00172A69" w:rsidRPr="00EA1554" w:rsidRDefault="00172A69" w:rsidP="00380F94">
      <w:pPr>
        <w:textAlignment w:val="baseline"/>
        <w:rPr>
          <w:rFonts w:ascii="inherit" w:hAnsi="inherit" w:cs="Arial"/>
          <w:color w:val="333333"/>
          <w:sz w:val="20"/>
          <w:szCs w:val="20"/>
          <w:bdr w:val="none" w:sz="0" w:space="0" w:color="auto" w:frame="1"/>
        </w:rPr>
      </w:pPr>
    </w:p>
    <w:p w:rsidR="00A967DC" w:rsidRDefault="00A967DC" w:rsidP="00A967DC">
      <w:pPr>
        <w:textAlignment w:val="baseline"/>
        <w:rPr>
          <w:rFonts w:ascii="inherit" w:hAnsi="inherit" w:cs="Arial"/>
          <w:i/>
          <w:color w:val="333333"/>
          <w:sz w:val="16"/>
          <w:szCs w:val="16"/>
          <w:bdr w:val="none" w:sz="0" w:space="0" w:color="auto" w:frame="1"/>
        </w:rPr>
      </w:pPr>
      <w:r>
        <w:rPr>
          <w:rFonts w:ascii="inherit" w:hAnsi="inherit" w:cs="Arial"/>
          <w:i/>
          <w:color w:val="333333"/>
          <w:sz w:val="16"/>
          <w:szCs w:val="16"/>
          <w:bdr w:val="none" w:sz="0" w:space="0" w:color="auto" w:frame="1"/>
        </w:rPr>
        <w:t>*</w:t>
      </w:r>
      <w:r w:rsidRPr="00172A69">
        <w:rPr>
          <w:rFonts w:ascii="inherit" w:hAnsi="inherit" w:cs="Arial"/>
          <w:i/>
          <w:color w:val="333333"/>
          <w:sz w:val="16"/>
          <w:szCs w:val="16"/>
          <w:bdr w:val="none" w:sz="0" w:space="0" w:color="auto" w:frame="1"/>
        </w:rPr>
        <w:t>mobil eszköz használata esetén átalakító használatára lehet szükség</w:t>
      </w:r>
    </w:p>
    <w:p w:rsidR="00265818" w:rsidRDefault="00265818" w:rsidP="00A967DC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172A69" w:rsidRDefault="00000DD6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  <w:r w:rsidRPr="00380F94"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2E131BA4" wp14:editId="2E183A78">
            <wp:simplePos x="0" y="0"/>
            <wp:positionH relativeFrom="column">
              <wp:posOffset>1038406</wp:posOffset>
            </wp:positionH>
            <wp:positionV relativeFrom="paragraph">
              <wp:posOffset>-478971</wp:posOffset>
            </wp:positionV>
            <wp:extent cx="4215765" cy="1204595"/>
            <wp:effectExtent l="0" t="0" r="0" b="0"/>
            <wp:wrapNone/>
            <wp:docPr id="9" name="Kép 2" descr="KÃ©ptalÃ¡lat a kÃ¶vetkezÅre: âcrowdbeamerâ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crowdbeamerâ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A69" w:rsidRDefault="00172A69" w:rsidP="00380F94">
      <w:pPr>
        <w:textAlignment w:val="baseline"/>
        <w:rPr>
          <w:rFonts w:ascii="inherit" w:hAnsi="inherit" w:cs="Arial"/>
          <w:color w:val="333333"/>
          <w:sz w:val="23"/>
          <w:szCs w:val="23"/>
          <w:bdr w:val="none" w:sz="0" w:space="0" w:color="auto" w:frame="1"/>
        </w:rPr>
      </w:pPr>
    </w:p>
    <w:p w:rsidR="00380F94" w:rsidRDefault="00380F94" w:rsidP="00374076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3C232C" w:rsidRPr="003C232C" w:rsidRDefault="00000DD6" w:rsidP="00000DD6">
      <w:pPr>
        <w:shd w:val="clear" w:color="auto" w:fill="FFFFFF"/>
        <w:jc w:val="center"/>
        <w:textAlignment w:val="top"/>
        <w:rPr>
          <w:rFonts w:ascii="Open Sans" w:hAnsi="Open Sans"/>
          <w:color w:val="303030"/>
          <w:sz w:val="27"/>
          <w:szCs w:val="27"/>
        </w:rPr>
      </w:pPr>
      <w:r>
        <w:rPr>
          <w:rFonts w:ascii="Open Sans" w:hAnsi="Open Sans"/>
          <w:color w:val="303030"/>
          <w:sz w:val="27"/>
          <w:szCs w:val="27"/>
        </w:rPr>
        <w:t>Technikai Specifikációk</w:t>
      </w:r>
    </w:p>
    <w:p w:rsidR="00380F94" w:rsidRDefault="00380F94" w:rsidP="00374076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DB592E" w:rsidRDefault="00DB592E" w:rsidP="00374076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000DD6" w:rsidRDefault="008C451A" w:rsidP="00000DD6">
      <w:pPr>
        <w:autoSpaceDE w:val="0"/>
        <w:autoSpaceDN w:val="0"/>
        <w:adjustRightInd w:val="0"/>
        <w:rPr>
          <w:rFonts w:eastAsiaTheme="minorHAnsi"/>
          <w:color w:val="21538A"/>
          <w:lang w:eastAsia="en-US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3782695</wp:posOffset>
            </wp:positionH>
            <wp:positionV relativeFrom="paragraph">
              <wp:posOffset>3901</wp:posOffset>
            </wp:positionV>
            <wp:extent cx="2677886" cy="1785257"/>
            <wp:effectExtent l="0" t="0" r="1905" b="5715"/>
            <wp:wrapNone/>
            <wp:docPr id="14" name="Kép 14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22" cy="179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DD6">
        <w:rPr>
          <w:rFonts w:eastAsiaTheme="minorHAnsi"/>
          <w:color w:val="21538A"/>
          <w:lang w:eastAsia="en-US"/>
        </w:rPr>
        <w:t>TECHNICAL SPECIFICATIONS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FFFFFF"/>
          <w:sz w:val="14"/>
          <w:szCs w:val="14"/>
          <w:lang w:eastAsia="en-US"/>
        </w:rPr>
      </w:pPr>
      <w:r>
        <w:rPr>
          <w:rFonts w:eastAsiaTheme="minorHAnsi"/>
          <w:color w:val="FFFFFF"/>
          <w:sz w:val="14"/>
          <w:szCs w:val="14"/>
          <w:lang w:eastAsia="en-US"/>
        </w:rPr>
        <w:t>INPUT</w:t>
      </w:r>
    </w:p>
    <w:p w:rsidR="008C451A" w:rsidRDefault="00000DD6" w:rsidP="008C451A">
      <w:r>
        <w:rPr>
          <w:rFonts w:eastAsiaTheme="minorHAnsi"/>
          <w:color w:val="F49300"/>
          <w:sz w:val="14"/>
          <w:szCs w:val="14"/>
          <w:lang w:eastAsia="en-US"/>
        </w:rPr>
        <w:t>VIDEO</w:t>
      </w:r>
      <w:r w:rsidR="008C451A">
        <w:fldChar w:fldCharType="begin"/>
      </w:r>
      <w:r w:rsidR="008C451A">
        <w:instrText xml:space="preserve"> INCLUDEPICTURE "https://s21922.pcdn.co/wp-content/uploads/2017/10/crowdbeamer-device-view-3.jpg" \* MERGEFORMATINET </w:instrText>
      </w:r>
      <w:r w:rsidR="008C451A">
        <w:fldChar w:fldCharType="end"/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F49300"/>
          <w:sz w:val="14"/>
          <w:szCs w:val="14"/>
          <w:lang w:eastAsia="en-US"/>
        </w:rPr>
      </w:pP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 xml:space="preserve">HDMI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up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to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1920x1080p60 (non-HDCP)</w:t>
      </w:r>
      <w:r w:rsidR="008C451A" w:rsidRPr="008C451A">
        <w:rPr>
          <w:noProof/>
        </w:rPr>
        <w:t xml:space="preserve"> 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Auto-detection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of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resolution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and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frame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rate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>VGA 1920x1080p30, 1280x720p60, 1280x1024p60,1024x768p60, 800x600p60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>640x480p60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F49300"/>
          <w:sz w:val="14"/>
          <w:szCs w:val="14"/>
          <w:lang w:eastAsia="en-US"/>
        </w:rPr>
      </w:pPr>
      <w:r>
        <w:rPr>
          <w:rFonts w:eastAsiaTheme="minorHAnsi"/>
          <w:color w:val="F49300"/>
          <w:sz w:val="14"/>
          <w:szCs w:val="14"/>
          <w:lang w:eastAsia="en-US"/>
        </w:rPr>
        <w:t>FILES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On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SD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Card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(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future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use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>)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F49300"/>
          <w:sz w:val="14"/>
          <w:szCs w:val="14"/>
          <w:lang w:eastAsia="en-US"/>
        </w:rPr>
      </w:pPr>
      <w:r>
        <w:rPr>
          <w:rFonts w:eastAsiaTheme="minorHAnsi"/>
          <w:color w:val="F49300"/>
          <w:sz w:val="14"/>
          <w:szCs w:val="14"/>
          <w:lang w:eastAsia="en-US"/>
        </w:rPr>
        <w:t>AUDIO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Audio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jack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/ HDMI (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future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use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>)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FFFFFF"/>
          <w:sz w:val="14"/>
          <w:szCs w:val="14"/>
          <w:lang w:eastAsia="en-US"/>
        </w:rPr>
      </w:pPr>
      <w:r>
        <w:rPr>
          <w:rFonts w:eastAsiaTheme="minorHAnsi"/>
          <w:color w:val="FFFFFF"/>
          <w:sz w:val="14"/>
          <w:szCs w:val="14"/>
          <w:lang w:eastAsia="en-US"/>
        </w:rPr>
        <w:t>OUTPUT</w:t>
      </w:r>
    </w:p>
    <w:p w:rsidR="008C451A" w:rsidRDefault="00000DD6" w:rsidP="008C451A"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Streaming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over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WiFi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H.264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encoded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videostream</w:t>
      </w:r>
      <w:proofErr w:type="spellEnd"/>
      <w:r w:rsidR="008C451A">
        <w:fldChar w:fldCharType="begin"/>
      </w:r>
      <w:r w:rsidR="008C451A">
        <w:instrText xml:space="preserve"> INCLUDEPICTURE "https://s21922.pcdn.co/wp-content/uploads/2017/09/crowdbeamer-device-view-5-1.jpg" \* MERGEFORMATINET </w:instrText>
      </w:r>
      <w:r w:rsidR="008C451A">
        <w:fldChar w:fldCharType="end"/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</w:p>
    <w:p w:rsidR="00000DD6" w:rsidRDefault="008C451A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100149</wp:posOffset>
            </wp:positionV>
            <wp:extent cx="2854235" cy="1902823"/>
            <wp:effectExtent l="0" t="0" r="3810" b="2540"/>
            <wp:wrapNone/>
            <wp:docPr id="13" name="Kép 13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35" cy="190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00DD6">
        <w:rPr>
          <w:rFonts w:eastAsiaTheme="minorHAnsi"/>
          <w:color w:val="585757"/>
          <w:sz w:val="14"/>
          <w:szCs w:val="14"/>
          <w:lang w:eastAsia="en-US"/>
        </w:rPr>
        <w:t>Streaming</w:t>
      </w:r>
      <w:proofErr w:type="spellEnd"/>
      <w:r w:rsidR="00000DD6">
        <w:rPr>
          <w:rFonts w:eastAsiaTheme="minorHAnsi"/>
          <w:color w:val="585757"/>
          <w:sz w:val="14"/>
          <w:szCs w:val="14"/>
          <w:lang w:eastAsia="en-US"/>
        </w:rPr>
        <w:t xml:space="preserve"> over UTP (</w:t>
      </w:r>
      <w:proofErr w:type="spellStart"/>
      <w:r w:rsidR="00000DD6">
        <w:rPr>
          <w:rFonts w:eastAsiaTheme="minorHAnsi"/>
          <w:color w:val="585757"/>
          <w:sz w:val="14"/>
          <w:szCs w:val="14"/>
          <w:lang w:eastAsia="en-US"/>
        </w:rPr>
        <w:t>future</w:t>
      </w:r>
      <w:proofErr w:type="spellEnd"/>
      <w:r w:rsidR="00000DD6"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 w:rsidR="00000DD6">
        <w:rPr>
          <w:rFonts w:eastAsiaTheme="minorHAnsi"/>
          <w:color w:val="585757"/>
          <w:sz w:val="14"/>
          <w:szCs w:val="14"/>
          <w:lang w:eastAsia="en-US"/>
        </w:rPr>
        <w:t>use</w:t>
      </w:r>
      <w:proofErr w:type="spellEnd"/>
      <w:r w:rsidR="00000DD6">
        <w:rPr>
          <w:rFonts w:eastAsiaTheme="minorHAnsi"/>
          <w:color w:val="585757"/>
          <w:sz w:val="14"/>
          <w:szCs w:val="14"/>
          <w:lang w:eastAsia="en-US"/>
        </w:rPr>
        <w:t>)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 xml:space="preserve">HDMI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Based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on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the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recommended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resolution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read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from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the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attached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display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up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to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1920x1080p60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 xml:space="preserve">VGA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Based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on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the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recommended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resolution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read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from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the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attached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display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up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to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1920x1080p60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FFFFFF"/>
          <w:sz w:val="14"/>
          <w:szCs w:val="14"/>
          <w:lang w:eastAsia="en-US"/>
        </w:rPr>
      </w:pPr>
      <w:r>
        <w:rPr>
          <w:rFonts w:eastAsiaTheme="minorHAnsi"/>
          <w:color w:val="FFFFFF"/>
          <w:sz w:val="14"/>
          <w:szCs w:val="14"/>
          <w:lang w:eastAsia="en-US"/>
        </w:rPr>
        <w:t>CONNECTORS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 xml:space="preserve">HDMI – IN 19-pin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Type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A HDMI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female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Signal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Types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: HDMI, DVI,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Dual-Mode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DisplayPort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 xml:space="preserve">VGA – IN 15-pin DSUB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female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 xml:space="preserve">HDMI – OUT 19-pin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Type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A HDMI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female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 xml:space="preserve">VGA – OUT 15-pin DSUB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female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 xml:space="preserve">AUDIO – IN 1/8” 3.5 mm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jack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Unbalanced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stereo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line-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level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audio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input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Mono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microphone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input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>Memory</w:t>
      </w:r>
      <w:r>
        <w:rPr>
          <w:rFonts w:eastAsiaTheme="minorHAnsi"/>
          <w:color w:val="585757"/>
          <w:sz w:val="8"/>
          <w:szCs w:val="8"/>
          <w:lang w:eastAsia="en-US"/>
        </w:rPr>
        <w:t xml:space="preserve">1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External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SD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memory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card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slot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(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for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future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use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>)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>Power</w:t>
      </w:r>
      <w:r>
        <w:rPr>
          <w:rFonts w:eastAsiaTheme="minorHAnsi"/>
          <w:color w:val="585757"/>
          <w:sz w:val="8"/>
          <w:szCs w:val="8"/>
          <w:lang w:eastAsia="en-US"/>
        </w:rPr>
        <w:t xml:space="preserve">1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microUSB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2,5A 5V DC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 xml:space="preserve">LAN 8-wire RJ45,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female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>; 10Base-T/100Base-TX/1000Base-T Ethernet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FFFFFF"/>
          <w:sz w:val="14"/>
          <w:szCs w:val="14"/>
          <w:lang w:eastAsia="en-US"/>
        </w:rPr>
      </w:pPr>
      <w:r>
        <w:rPr>
          <w:rFonts w:eastAsiaTheme="minorHAnsi"/>
          <w:color w:val="FFFFFF"/>
          <w:sz w:val="14"/>
          <w:szCs w:val="14"/>
          <w:lang w:eastAsia="en-US"/>
        </w:rPr>
        <w:t>COMMUNICATIONS</w:t>
      </w:r>
    </w:p>
    <w:p w:rsidR="00000DD6" w:rsidRDefault="008C451A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41910</wp:posOffset>
            </wp:positionV>
            <wp:extent cx="2852420" cy="1901190"/>
            <wp:effectExtent l="0" t="0" r="5080" b="3810"/>
            <wp:wrapNone/>
            <wp:docPr id="15" name="Kép 15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00DD6">
        <w:rPr>
          <w:rFonts w:eastAsiaTheme="minorHAnsi"/>
          <w:color w:val="585757"/>
          <w:sz w:val="14"/>
          <w:szCs w:val="14"/>
          <w:lang w:eastAsia="en-US"/>
        </w:rPr>
        <w:t>WiFi</w:t>
      </w:r>
      <w:proofErr w:type="spellEnd"/>
      <w:r w:rsidR="00000DD6">
        <w:rPr>
          <w:rFonts w:eastAsiaTheme="minorHAnsi"/>
          <w:color w:val="585757"/>
          <w:sz w:val="14"/>
          <w:szCs w:val="14"/>
          <w:lang w:eastAsia="en-US"/>
        </w:rPr>
        <w:t xml:space="preserve"> 2 </w:t>
      </w:r>
      <w:proofErr w:type="spellStart"/>
      <w:r w:rsidR="00000DD6">
        <w:rPr>
          <w:rFonts w:eastAsiaTheme="minorHAnsi"/>
          <w:color w:val="585757"/>
          <w:sz w:val="14"/>
          <w:szCs w:val="14"/>
          <w:lang w:eastAsia="en-US"/>
        </w:rPr>
        <w:t>internal</w:t>
      </w:r>
      <w:proofErr w:type="spellEnd"/>
      <w:r w:rsidR="00000DD6"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 w:rsidR="00000DD6">
        <w:rPr>
          <w:rFonts w:eastAsiaTheme="minorHAnsi"/>
          <w:color w:val="585757"/>
          <w:sz w:val="14"/>
          <w:szCs w:val="14"/>
          <w:lang w:eastAsia="en-US"/>
        </w:rPr>
        <w:t>antennas</w:t>
      </w:r>
      <w:proofErr w:type="spellEnd"/>
      <w:r w:rsidR="00000DD6">
        <w:rPr>
          <w:rFonts w:eastAsiaTheme="minorHAnsi"/>
          <w:color w:val="585757"/>
          <w:sz w:val="14"/>
          <w:szCs w:val="14"/>
          <w:lang w:eastAsia="en-US"/>
        </w:rPr>
        <w:t xml:space="preserve"> @ 2.4 </w:t>
      </w:r>
      <w:proofErr w:type="spellStart"/>
      <w:r w:rsidR="00000DD6">
        <w:rPr>
          <w:rFonts w:eastAsiaTheme="minorHAnsi"/>
          <w:color w:val="585757"/>
          <w:sz w:val="14"/>
          <w:szCs w:val="14"/>
          <w:lang w:eastAsia="en-US"/>
        </w:rPr>
        <w:t>GHz</w:t>
      </w:r>
      <w:proofErr w:type="spellEnd"/>
      <w:r w:rsidR="00000DD6">
        <w:rPr>
          <w:rFonts w:eastAsiaTheme="minorHAnsi"/>
          <w:color w:val="585757"/>
          <w:sz w:val="14"/>
          <w:szCs w:val="14"/>
          <w:lang w:eastAsia="en-US"/>
        </w:rPr>
        <w:t xml:space="preserve"> - 2 </w:t>
      </w:r>
      <w:proofErr w:type="spellStart"/>
      <w:r w:rsidR="00000DD6">
        <w:rPr>
          <w:rFonts w:eastAsiaTheme="minorHAnsi"/>
          <w:color w:val="585757"/>
          <w:sz w:val="14"/>
          <w:szCs w:val="14"/>
          <w:lang w:eastAsia="en-US"/>
        </w:rPr>
        <w:t>internal</w:t>
      </w:r>
      <w:proofErr w:type="spellEnd"/>
      <w:r w:rsidR="00000DD6"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 w:rsidR="00000DD6">
        <w:rPr>
          <w:rFonts w:eastAsiaTheme="minorHAnsi"/>
          <w:color w:val="585757"/>
          <w:sz w:val="14"/>
          <w:szCs w:val="14"/>
          <w:lang w:eastAsia="en-US"/>
        </w:rPr>
        <w:t>antennas</w:t>
      </w:r>
      <w:proofErr w:type="spellEnd"/>
      <w:r w:rsidR="00000DD6">
        <w:rPr>
          <w:rFonts w:eastAsiaTheme="minorHAnsi"/>
          <w:color w:val="585757"/>
          <w:sz w:val="14"/>
          <w:szCs w:val="14"/>
          <w:lang w:eastAsia="en-US"/>
        </w:rPr>
        <w:t xml:space="preserve"> @ 5 </w:t>
      </w:r>
      <w:proofErr w:type="spellStart"/>
      <w:r w:rsidR="00000DD6">
        <w:rPr>
          <w:rFonts w:eastAsiaTheme="minorHAnsi"/>
          <w:color w:val="585757"/>
          <w:sz w:val="14"/>
          <w:szCs w:val="14"/>
          <w:lang w:eastAsia="en-US"/>
        </w:rPr>
        <w:t>GHz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WiFi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security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Selectable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(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none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>, WPA-2)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WiFi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range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Approx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>. 10m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 xml:space="preserve">LAN 1 x 10/100/1000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Mbps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FFFFFF"/>
          <w:sz w:val="14"/>
          <w:szCs w:val="14"/>
          <w:lang w:eastAsia="en-US"/>
        </w:rPr>
      </w:pPr>
      <w:r>
        <w:rPr>
          <w:rFonts w:eastAsiaTheme="minorHAnsi"/>
          <w:color w:val="FFFFFF"/>
          <w:sz w:val="14"/>
          <w:szCs w:val="14"/>
          <w:lang w:eastAsia="en-US"/>
        </w:rPr>
        <w:t>POWER</w:t>
      </w:r>
    </w:p>
    <w:p w:rsidR="008C451A" w:rsidRDefault="00000DD6" w:rsidP="008C451A"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Power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requirements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2,5A 5V DC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micro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>-USB</w:t>
      </w:r>
      <w:r w:rsidR="008C451A">
        <w:fldChar w:fldCharType="begin"/>
      </w:r>
      <w:r w:rsidR="008C451A">
        <w:instrText xml:space="preserve"> INCLUDEPICTURE "https://s21922.pcdn.co/wp-content/uploads/2017/10/crowdbeamer-device-view-2.jpg" \* MERGEFORMATINET </w:instrText>
      </w:r>
      <w:r w:rsidR="008C451A">
        <w:fldChar w:fldCharType="end"/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Power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pack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CB-PP-EU1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included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(100-240V AC, 50/60 Hz)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Battery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Lithium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polymer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rechargeable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Capacity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: 8000mAh -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Nominal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voltage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>: 3,7V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FFFFFF"/>
          <w:sz w:val="14"/>
          <w:szCs w:val="14"/>
          <w:lang w:eastAsia="en-US"/>
        </w:rPr>
      </w:pPr>
      <w:r>
        <w:rPr>
          <w:rFonts w:eastAsiaTheme="minorHAnsi"/>
          <w:color w:val="FFFFFF"/>
          <w:sz w:val="14"/>
          <w:szCs w:val="14"/>
          <w:lang w:eastAsia="en-US"/>
        </w:rPr>
        <w:t>INTERNALS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Processor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ARM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Cortex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™-A9 1.0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GHz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Quad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Core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Memory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1GB DDR3 (64 Bit)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Onboard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storage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4GB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eMMC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+ 1 x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SDCard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internal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>Display 1.3 inch (128 x 64) OLED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FFFFFF"/>
          <w:sz w:val="14"/>
          <w:szCs w:val="14"/>
          <w:lang w:eastAsia="en-US"/>
        </w:rPr>
      </w:pPr>
      <w:r>
        <w:rPr>
          <w:rFonts w:eastAsiaTheme="minorHAnsi"/>
          <w:color w:val="FFFFFF"/>
          <w:sz w:val="14"/>
          <w:szCs w:val="14"/>
          <w:lang w:eastAsia="en-US"/>
        </w:rPr>
        <w:t>PHYSICAL INFORMATION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Dimensions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145 mm x 101 mm x 43 mm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Weight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459 g</w:t>
      </w:r>
    </w:p>
    <w:p w:rsidR="00000DD6" w:rsidRDefault="006E4DC3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noProof/>
          <w:color w:val="585757"/>
          <w:sz w:val="14"/>
          <w:szCs w:val="14"/>
          <w:lang w:eastAsia="en-US"/>
        </w:rPr>
        <w:drawing>
          <wp:anchor distT="0" distB="0" distL="114300" distR="114300" simplePos="0" relativeHeight="251676160" behindDoc="0" locked="0" layoutInCell="1" allowOverlap="1" wp14:anchorId="3E894DCD">
            <wp:simplePos x="0" y="0"/>
            <wp:positionH relativeFrom="column">
              <wp:posOffset>3524794</wp:posOffset>
            </wp:positionH>
            <wp:positionV relativeFrom="paragraph">
              <wp:posOffset>100149</wp:posOffset>
            </wp:positionV>
            <wp:extent cx="2936684" cy="1494971"/>
            <wp:effectExtent l="0" t="0" r="0" b="3810"/>
            <wp:wrapNone/>
            <wp:docPr id="18" name="Kép 18" descr="/var/folders/m2/qxhc2d4x4jl_53hc0kbc8_9m0000gn/T/com.microsoft.Word/Content.MSO/496169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var/folders/m2/qxhc2d4x4jl_53hc0kbc8_9m0000gn/T/com.microsoft.Word/Content.MSO/49616986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84" cy="149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DD6">
        <w:rPr>
          <w:rFonts w:eastAsiaTheme="minorHAnsi"/>
          <w:color w:val="585757"/>
          <w:sz w:val="14"/>
          <w:szCs w:val="14"/>
          <w:lang w:eastAsia="en-US"/>
        </w:rPr>
        <w:t xml:space="preserve">Mounting Freestanding - </w:t>
      </w:r>
      <w:proofErr w:type="spellStart"/>
      <w:r w:rsidR="00000DD6">
        <w:rPr>
          <w:rFonts w:eastAsiaTheme="minorHAnsi"/>
          <w:color w:val="585757"/>
          <w:sz w:val="14"/>
          <w:szCs w:val="14"/>
          <w:lang w:eastAsia="en-US"/>
        </w:rPr>
        <w:t>Tripod</w:t>
      </w:r>
      <w:proofErr w:type="spellEnd"/>
      <w:r w:rsidR="00000DD6"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 w:rsidR="00000DD6">
        <w:rPr>
          <w:rFonts w:eastAsiaTheme="minorHAnsi"/>
          <w:color w:val="585757"/>
          <w:sz w:val="14"/>
          <w:szCs w:val="14"/>
          <w:lang w:eastAsia="en-US"/>
        </w:rPr>
        <w:t>socket</w:t>
      </w:r>
      <w:proofErr w:type="spellEnd"/>
      <w:r w:rsidR="00000DD6">
        <w:rPr>
          <w:rFonts w:eastAsiaTheme="minorHAnsi"/>
          <w:color w:val="585757"/>
          <w:sz w:val="14"/>
          <w:szCs w:val="14"/>
          <w:lang w:eastAsia="en-US"/>
        </w:rPr>
        <w:t xml:space="preserve"> (1/4-20 UNC) - Mounting </w:t>
      </w:r>
      <w:proofErr w:type="spellStart"/>
      <w:r w:rsidR="00000DD6">
        <w:rPr>
          <w:rFonts w:eastAsiaTheme="minorHAnsi"/>
          <w:color w:val="585757"/>
          <w:sz w:val="14"/>
          <w:szCs w:val="14"/>
          <w:lang w:eastAsia="en-US"/>
        </w:rPr>
        <w:t>holes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FFFFFF"/>
          <w:sz w:val="14"/>
          <w:szCs w:val="14"/>
          <w:lang w:eastAsia="en-US"/>
        </w:rPr>
      </w:pPr>
      <w:r>
        <w:rPr>
          <w:rFonts w:eastAsiaTheme="minorHAnsi"/>
          <w:color w:val="FFFFFF"/>
          <w:sz w:val="14"/>
          <w:szCs w:val="14"/>
          <w:lang w:eastAsia="en-US"/>
        </w:rPr>
        <w:t>ENVIRONMENTAL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Ambient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temperature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range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0 - 40°C (32 - 104°F)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Humidity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range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10%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to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90% RH (</w:t>
      </w:r>
      <w:proofErr w:type="gramStart"/>
      <w:r>
        <w:rPr>
          <w:rFonts w:eastAsiaTheme="minorHAnsi"/>
          <w:color w:val="585757"/>
          <w:sz w:val="14"/>
          <w:szCs w:val="14"/>
          <w:lang w:eastAsia="en-US"/>
        </w:rPr>
        <w:t>non-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condensing</w:t>
      </w:r>
      <w:proofErr w:type="spellEnd"/>
      <w:proofErr w:type="gramEnd"/>
      <w:r>
        <w:rPr>
          <w:rFonts w:eastAsiaTheme="minorHAnsi"/>
          <w:color w:val="585757"/>
          <w:sz w:val="14"/>
          <w:szCs w:val="14"/>
          <w:lang w:eastAsia="en-US"/>
        </w:rPr>
        <w:t>)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Cooling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Active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FFFFFF"/>
          <w:sz w:val="14"/>
          <w:szCs w:val="14"/>
          <w:lang w:eastAsia="en-US"/>
        </w:rPr>
      </w:pPr>
      <w:r>
        <w:rPr>
          <w:rFonts w:eastAsiaTheme="minorHAnsi"/>
          <w:color w:val="FFFFFF"/>
          <w:sz w:val="14"/>
          <w:szCs w:val="14"/>
          <w:lang w:eastAsia="en-US"/>
        </w:rPr>
        <w:t>MANAGEMENT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Supported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web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browsers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Internet Explorer,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Edge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,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Chrome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,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Firefox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,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Safari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FFFFFF"/>
          <w:sz w:val="14"/>
          <w:szCs w:val="14"/>
          <w:lang w:eastAsia="en-US"/>
        </w:rPr>
      </w:pPr>
      <w:r>
        <w:rPr>
          <w:rFonts w:eastAsiaTheme="minorHAnsi"/>
          <w:color w:val="FFFFFF"/>
          <w:sz w:val="14"/>
          <w:szCs w:val="14"/>
          <w:lang w:eastAsia="en-US"/>
        </w:rPr>
        <w:t>CLIENTS</w:t>
      </w:r>
    </w:p>
    <w:p w:rsidR="006E4DC3" w:rsidRDefault="00000DD6" w:rsidP="006E4DC3"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Concurrent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connections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Up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to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25 (Go), 2 x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upgradeable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via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client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packs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Up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to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100 (Enterprise),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upgradeable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via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client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packs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 xml:space="preserve">Apple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iOS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10+ (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iPad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2 and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higher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, iPhone 5 and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higher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) -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macOS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High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Sierra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 xml:space="preserve">Microsoft Windows 7, 8, 8.1, 10 (32- and 64-bit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versions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>)</w:t>
      </w:r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585757"/>
          <w:sz w:val="14"/>
          <w:szCs w:val="14"/>
          <w:lang w:eastAsia="en-US"/>
        </w:rPr>
      </w:pP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Android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Android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5 and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higher</w:t>
      </w:r>
      <w:proofErr w:type="spellEnd"/>
    </w:p>
    <w:p w:rsidR="00000DD6" w:rsidRDefault="00000DD6" w:rsidP="00000DD6">
      <w:pPr>
        <w:autoSpaceDE w:val="0"/>
        <w:autoSpaceDN w:val="0"/>
        <w:adjustRightInd w:val="0"/>
        <w:rPr>
          <w:rFonts w:eastAsiaTheme="minorHAnsi"/>
          <w:color w:val="FFFFFF"/>
          <w:sz w:val="14"/>
          <w:szCs w:val="14"/>
          <w:lang w:eastAsia="en-US"/>
        </w:rPr>
      </w:pPr>
      <w:r>
        <w:rPr>
          <w:rFonts w:eastAsiaTheme="minorHAnsi"/>
          <w:color w:val="FFFFFF"/>
          <w:sz w:val="14"/>
          <w:szCs w:val="14"/>
          <w:lang w:eastAsia="en-US"/>
        </w:rPr>
        <w:t>INCLUDED ACCESSORIES</w:t>
      </w:r>
    </w:p>
    <w:p w:rsidR="00380F94" w:rsidRDefault="00000DD6" w:rsidP="00000DD6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eastAsiaTheme="minorHAnsi"/>
          <w:color w:val="585757"/>
          <w:sz w:val="14"/>
          <w:szCs w:val="14"/>
          <w:lang w:eastAsia="en-US"/>
        </w:rPr>
        <w:t xml:space="preserve">CB-PP-EU1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Power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pack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 xml:space="preserve"> 2,5A 5,1V DC </w:t>
      </w:r>
      <w:proofErr w:type="spellStart"/>
      <w:r>
        <w:rPr>
          <w:rFonts w:eastAsiaTheme="minorHAnsi"/>
          <w:color w:val="585757"/>
          <w:sz w:val="14"/>
          <w:szCs w:val="14"/>
          <w:lang w:eastAsia="en-US"/>
        </w:rPr>
        <w:t>micro</w:t>
      </w:r>
      <w:proofErr w:type="spellEnd"/>
      <w:r>
        <w:rPr>
          <w:rFonts w:eastAsiaTheme="minorHAnsi"/>
          <w:color w:val="585757"/>
          <w:sz w:val="14"/>
          <w:szCs w:val="14"/>
          <w:lang w:eastAsia="en-US"/>
        </w:rPr>
        <w:t>-USB - 100-240 V AC, 50/60 Hz</w:t>
      </w:r>
    </w:p>
    <w:p w:rsidR="00380F94" w:rsidRDefault="00380F94" w:rsidP="00374076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380F94" w:rsidRDefault="00380F94" w:rsidP="00374076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8B097A" w:rsidRPr="00BD3629" w:rsidRDefault="008B097A" w:rsidP="008B097A">
      <w:pPr>
        <w:pStyle w:val="Nincstrkz"/>
        <w:spacing w:line="360" w:lineRule="auto"/>
        <w:jc w:val="both"/>
        <w:rPr>
          <w:rFonts w:asciiTheme="minorHAnsi" w:hAnsiTheme="minorHAnsi" w:cstheme="minorHAnsi"/>
        </w:rPr>
      </w:pPr>
    </w:p>
    <w:sectPr w:rsidR="008B097A" w:rsidRPr="00BD3629" w:rsidSect="007E7B08">
      <w:headerReference w:type="default" r:id="rId30"/>
      <w:footerReference w:type="default" r:id="rId31"/>
      <w:type w:val="continuous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5D64" w:rsidRDefault="00F95D64" w:rsidP="00CE6AAF">
      <w:r>
        <w:separator/>
      </w:r>
    </w:p>
  </w:endnote>
  <w:endnote w:type="continuationSeparator" w:id="0">
    <w:p w:rsidR="00F95D64" w:rsidRDefault="00F95D64" w:rsidP="00CE6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772C7C-8B76-554E-AC78-5B11C3BE6FEB}"/>
    <w:embedBold r:id="rId2" w:fontKey="{CA7A1CDB-7C21-D84F-B9F8-9077001178E4}"/>
    <w:embedItalic r:id="rId3" w:fontKey="{8AEE9E9D-E503-094C-9921-1AEBCB5DBFD5}"/>
    <w:embedBoldItalic r:id="rId4" w:fontKey="{032FB6F4-97D5-144B-9142-9F3455B1462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subsetted="1" w:fontKey="{74C61918-B42E-6A46-9522-37245FF8A29F}"/>
    <w:embedBold r:id="rId6" w:subsetted="1" w:fontKey="{66C054AF-BEDB-AC44-9699-4BDB71BE8D6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Cambria"/>
    <w:panose1 w:val="020B0604020202020204"/>
    <w:charset w:val="00"/>
    <w:family w:val="roman"/>
    <w:pitch w:val="default"/>
  </w:font>
  <w:font w:name="Open Sans">
    <w:altName w:val="Cambria"/>
    <w:panose1 w:val="020B0604020202020204"/>
    <w:charset w:val="00"/>
    <w:family w:val="roman"/>
    <w:pitch w:val="default"/>
  </w:font>
  <w:font w:name="Helvetica LT Std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0DA" w:rsidRDefault="00380F94" w:rsidP="006055DD">
    <w:pPr>
      <w:pStyle w:val="llb"/>
      <w:ind w:hanging="141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246B4C">
              <wp:simplePos x="0" y="0"/>
              <wp:positionH relativeFrom="column">
                <wp:posOffset>5257800</wp:posOffset>
              </wp:positionH>
              <wp:positionV relativeFrom="paragraph">
                <wp:posOffset>544830</wp:posOffset>
              </wp:positionV>
              <wp:extent cx="739140" cy="223520"/>
              <wp:effectExtent l="0" t="0" r="0" b="0"/>
              <wp:wrapNone/>
              <wp:docPr id="1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9140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16"/>
                              <w:szCs w:val="16"/>
                            </w:rPr>
                            <w:id w:val="5040479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:rsidR="005270DA" w:rsidRPr="00354EAD" w:rsidRDefault="005270DA" w:rsidP="00354EA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11ED9">
                                <w:rPr>
                                  <w:rFonts w:ascii="Helvetica LT Std" w:hAnsi="Helvetica LT Std"/>
                                  <w:color w:val="FFFFFF" w:themeColor="background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C11ED9">
                                <w:rPr>
                                  <w:rFonts w:ascii="Helvetica LT Std" w:hAnsi="Helvetica LT Std"/>
                                  <w:color w:val="FFFFFF" w:themeColor="background1"/>
                                  <w:sz w:val="16"/>
                                  <w:szCs w:val="16"/>
                                </w:rPr>
                                <w:instrText xml:space="preserve"> PAGE </w:instrText>
                              </w:r>
                              <w:r w:rsidRPr="00C11ED9">
                                <w:rPr>
                                  <w:rFonts w:ascii="Helvetica LT Std" w:hAnsi="Helvetica LT Std"/>
                                  <w:color w:val="FFFFFF" w:themeColor="background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Helvetica LT Std" w:hAnsi="Helvetica LT Std"/>
                                  <w:noProof/>
                                  <w:color w:val="FFFFFF" w:themeColor="background1"/>
                                  <w:sz w:val="16"/>
                                  <w:szCs w:val="16"/>
                                </w:rPr>
                                <w:t>15</w:t>
                              </w:r>
                              <w:r w:rsidRPr="00C11ED9">
                                <w:rPr>
                                  <w:rFonts w:ascii="Helvetica LT Std" w:hAnsi="Helvetica LT Std"/>
                                  <w:color w:val="FFFFFF" w:themeColor="background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Pr="00C11ED9">
                                <w:rPr>
                                  <w:rFonts w:ascii="Helvetica LT Std" w:hAnsi="Helvetica LT Std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/ </w:t>
                              </w:r>
                              <w:r w:rsidRPr="00C11ED9">
                                <w:rPr>
                                  <w:rFonts w:ascii="Helvetica LT Std" w:hAnsi="Helvetica LT Std"/>
                                  <w:color w:val="FFFFFF" w:themeColor="background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C11ED9">
                                <w:rPr>
                                  <w:rFonts w:ascii="Helvetica LT Std" w:hAnsi="Helvetica LT Std"/>
                                  <w:color w:val="FFFFFF" w:themeColor="background1"/>
                                  <w:sz w:val="16"/>
                                  <w:szCs w:val="16"/>
                                </w:rPr>
                                <w:instrText xml:space="preserve"> NUMPAGES  </w:instrText>
                              </w:r>
                              <w:r w:rsidRPr="00C11ED9">
                                <w:rPr>
                                  <w:rFonts w:ascii="Helvetica LT Std" w:hAnsi="Helvetica LT Std"/>
                                  <w:color w:val="FFFFFF" w:themeColor="background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Helvetica LT Std" w:hAnsi="Helvetica LT Std"/>
                                  <w:noProof/>
                                  <w:color w:val="FFFFFF" w:themeColor="background1"/>
                                  <w:sz w:val="16"/>
                                  <w:szCs w:val="16"/>
                                </w:rPr>
                                <w:t>15</w:t>
                              </w:r>
                              <w:r w:rsidRPr="00C11ED9">
                                <w:rPr>
                                  <w:rFonts w:ascii="Helvetica LT Std" w:hAnsi="Helvetica LT Std"/>
                                  <w:color w:val="FFFFFF" w:themeColor="background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5270DA" w:rsidRDefault="005270DA" w:rsidP="00354EA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246B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4pt;margin-top:42.9pt;width:58.2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" filled="f" stroked="f">
              <v:path arrowok="t"/>
              <v:textbox>
                <w:txbxContent>
                  <w:sdt>
                    <w:sdtPr>
                      <w:rPr>
                        <w:sz w:val="16"/>
                        <w:szCs w:val="16"/>
                      </w:rPr>
                      <w:id w:val="5040479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:rsidR="005270DA" w:rsidRPr="00354EAD" w:rsidRDefault="005270DA" w:rsidP="00354EAD">
                        <w:pPr>
                          <w:rPr>
                            <w:sz w:val="16"/>
                            <w:szCs w:val="16"/>
                          </w:rPr>
                        </w:pPr>
                        <w:r w:rsidRPr="00C11ED9">
                          <w:rPr>
                            <w:rFonts w:ascii="Helvetica LT Std" w:hAnsi="Helvetica LT Std"/>
                            <w:color w:val="FFFFFF" w:themeColor="background1"/>
                            <w:sz w:val="16"/>
                            <w:szCs w:val="16"/>
                          </w:rPr>
                          <w:fldChar w:fldCharType="begin"/>
                        </w:r>
                        <w:r w:rsidRPr="00C11ED9">
                          <w:rPr>
                            <w:rFonts w:ascii="Helvetica LT Std" w:hAnsi="Helvetica LT Std"/>
                            <w:color w:val="FFFFFF" w:themeColor="background1"/>
                            <w:sz w:val="16"/>
                            <w:szCs w:val="16"/>
                          </w:rPr>
                          <w:instrText xml:space="preserve"> PAGE </w:instrText>
                        </w:r>
                        <w:r w:rsidRPr="00C11ED9">
                          <w:rPr>
                            <w:rFonts w:ascii="Helvetica LT Std" w:hAnsi="Helvetica LT Std"/>
                            <w:color w:val="FFFFFF" w:themeColor="background1"/>
                            <w:sz w:val="16"/>
                            <w:szCs w:val="16"/>
                          </w:rPr>
                          <w:fldChar w:fldCharType="separate"/>
                        </w:r>
                        <w:r>
                          <w:rPr>
                            <w:rFonts w:ascii="Helvetica LT Std" w:hAnsi="Helvetica LT Std"/>
                            <w:noProof/>
                            <w:color w:val="FFFFFF" w:themeColor="background1"/>
                            <w:sz w:val="16"/>
                            <w:szCs w:val="16"/>
                          </w:rPr>
                          <w:t>15</w:t>
                        </w:r>
                        <w:r w:rsidRPr="00C11ED9">
                          <w:rPr>
                            <w:rFonts w:ascii="Helvetica LT Std" w:hAnsi="Helvetica LT Std"/>
                            <w:color w:val="FFFFFF" w:themeColor="background1"/>
                            <w:sz w:val="16"/>
                            <w:szCs w:val="16"/>
                          </w:rPr>
                          <w:fldChar w:fldCharType="end"/>
                        </w:r>
                        <w:r w:rsidRPr="00C11ED9">
                          <w:rPr>
                            <w:rFonts w:ascii="Helvetica LT Std" w:hAnsi="Helvetica LT Std"/>
                            <w:color w:val="FFFFFF" w:themeColor="background1"/>
                            <w:sz w:val="16"/>
                            <w:szCs w:val="16"/>
                          </w:rPr>
                          <w:t xml:space="preserve"> / </w:t>
                        </w:r>
                        <w:r w:rsidRPr="00C11ED9">
                          <w:rPr>
                            <w:rFonts w:ascii="Helvetica LT Std" w:hAnsi="Helvetica LT Std"/>
                            <w:color w:val="FFFFFF" w:themeColor="background1"/>
                            <w:sz w:val="16"/>
                            <w:szCs w:val="16"/>
                          </w:rPr>
                          <w:fldChar w:fldCharType="begin"/>
                        </w:r>
                        <w:r w:rsidRPr="00C11ED9">
                          <w:rPr>
                            <w:rFonts w:ascii="Helvetica LT Std" w:hAnsi="Helvetica LT Std"/>
                            <w:color w:val="FFFFFF" w:themeColor="background1"/>
                            <w:sz w:val="16"/>
                            <w:szCs w:val="16"/>
                          </w:rPr>
                          <w:instrText xml:space="preserve"> NUMPAGES  </w:instrText>
                        </w:r>
                        <w:r w:rsidRPr="00C11ED9">
                          <w:rPr>
                            <w:rFonts w:ascii="Helvetica LT Std" w:hAnsi="Helvetica LT Std"/>
                            <w:color w:val="FFFFFF" w:themeColor="background1"/>
                            <w:sz w:val="16"/>
                            <w:szCs w:val="16"/>
                          </w:rPr>
                          <w:fldChar w:fldCharType="separate"/>
                        </w:r>
                        <w:r>
                          <w:rPr>
                            <w:rFonts w:ascii="Helvetica LT Std" w:hAnsi="Helvetica LT Std"/>
                            <w:noProof/>
                            <w:color w:val="FFFFFF" w:themeColor="background1"/>
                            <w:sz w:val="16"/>
                            <w:szCs w:val="16"/>
                          </w:rPr>
                          <w:t>15</w:t>
                        </w:r>
                        <w:r w:rsidRPr="00C11ED9">
                          <w:rPr>
                            <w:rFonts w:ascii="Helvetica LT Std" w:hAnsi="Helvetica LT Std"/>
                            <w:color w:val="FFFFFF" w:themeColor="background1"/>
                            <w:sz w:val="16"/>
                            <w:szCs w:val="16"/>
                          </w:rPr>
                          <w:fldChar w:fldCharType="end"/>
                        </w:r>
                      </w:p>
                    </w:sdtContent>
                  </w:sdt>
                  <w:p w:rsidR="005270DA" w:rsidRDefault="005270DA" w:rsidP="00354EAD"/>
                </w:txbxContent>
              </v:textbox>
            </v:shape>
          </w:pict>
        </mc:Fallback>
      </mc:AlternateContent>
    </w:r>
    <w:r w:rsidR="005270DA" w:rsidRPr="006055DD">
      <w:rPr>
        <w:noProof/>
      </w:rPr>
      <w:drawing>
        <wp:inline distT="0" distB="0" distL="0" distR="0">
          <wp:extent cx="7547412" cy="914400"/>
          <wp:effectExtent l="0" t="0" r="0" b="0"/>
          <wp:docPr id="11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17667"/>
                  <a:stretch/>
                </pic:blipFill>
                <pic:spPr bwMode="auto">
                  <a:xfrm>
                    <a:off x="0" y="0"/>
                    <a:ext cx="7550586" cy="9147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5D64" w:rsidRDefault="00F95D64" w:rsidP="00CE6AAF">
      <w:r>
        <w:separator/>
      </w:r>
    </w:p>
  </w:footnote>
  <w:footnote w:type="continuationSeparator" w:id="0">
    <w:p w:rsidR="00F95D64" w:rsidRDefault="00F95D64" w:rsidP="00CE6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0DA" w:rsidRDefault="005270DA" w:rsidP="00CE6AAF">
    <w:pPr>
      <w:pStyle w:val="lfej"/>
      <w:ind w:hanging="1417"/>
    </w:pPr>
    <w:r w:rsidRPr="004C32AC">
      <w:rPr>
        <w:noProof/>
      </w:rPr>
      <w:drawing>
        <wp:inline distT="0" distB="0" distL="0" distR="0">
          <wp:extent cx="7612732" cy="862642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9991" cy="887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E4D7B"/>
    <w:multiLevelType w:val="hybridMultilevel"/>
    <w:tmpl w:val="715898F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40D"/>
    <w:multiLevelType w:val="hybridMultilevel"/>
    <w:tmpl w:val="0F965A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6046D"/>
    <w:multiLevelType w:val="hybridMultilevel"/>
    <w:tmpl w:val="F112F120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66149AD"/>
    <w:multiLevelType w:val="hybridMultilevel"/>
    <w:tmpl w:val="84B206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B315D"/>
    <w:multiLevelType w:val="hybridMultilevel"/>
    <w:tmpl w:val="FAF2D5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C71F9"/>
    <w:multiLevelType w:val="multilevel"/>
    <w:tmpl w:val="7BC0E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F34349"/>
    <w:multiLevelType w:val="multilevel"/>
    <w:tmpl w:val="2A0EE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DD1A4A"/>
    <w:multiLevelType w:val="hybridMultilevel"/>
    <w:tmpl w:val="6CE275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25772"/>
    <w:multiLevelType w:val="hybridMultilevel"/>
    <w:tmpl w:val="F3942D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33FA3"/>
    <w:multiLevelType w:val="hybridMultilevel"/>
    <w:tmpl w:val="FCE0B15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8B006E"/>
    <w:multiLevelType w:val="hybridMultilevel"/>
    <w:tmpl w:val="39E43D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9618D"/>
    <w:multiLevelType w:val="multilevel"/>
    <w:tmpl w:val="530C8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C82EC6"/>
    <w:multiLevelType w:val="hybridMultilevel"/>
    <w:tmpl w:val="1A3CBF8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FE23C8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ascii="Times New Roman" w:hAnsi="Times New Roman" w:cs="Times New Roman" w:hint="default"/>
        <w:sz w:val="24"/>
        <w:szCs w:val="24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162082"/>
    <w:multiLevelType w:val="hybridMultilevel"/>
    <w:tmpl w:val="C54CA7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9C1B83"/>
    <w:multiLevelType w:val="hybridMultilevel"/>
    <w:tmpl w:val="971474E2"/>
    <w:lvl w:ilvl="0" w:tplc="EE1AF2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FF53BA"/>
    <w:multiLevelType w:val="multilevel"/>
    <w:tmpl w:val="AFE43F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261120"/>
    <w:multiLevelType w:val="hybridMultilevel"/>
    <w:tmpl w:val="6DE09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400FFE"/>
    <w:multiLevelType w:val="hybridMultilevel"/>
    <w:tmpl w:val="629674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E634B4"/>
    <w:multiLevelType w:val="hybridMultilevel"/>
    <w:tmpl w:val="37784D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21E59"/>
    <w:multiLevelType w:val="hybridMultilevel"/>
    <w:tmpl w:val="C78A76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3C5543"/>
    <w:multiLevelType w:val="hybridMultilevel"/>
    <w:tmpl w:val="4C9C4B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BE1E2B"/>
    <w:multiLevelType w:val="hybridMultilevel"/>
    <w:tmpl w:val="202C7C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50651D"/>
    <w:multiLevelType w:val="multilevel"/>
    <w:tmpl w:val="93D6F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805815"/>
    <w:multiLevelType w:val="hybridMultilevel"/>
    <w:tmpl w:val="EEB069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E5E9B"/>
    <w:multiLevelType w:val="hybridMultilevel"/>
    <w:tmpl w:val="3A7869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CB7720"/>
    <w:multiLevelType w:val="hybridMultilevel"/>
    <w:tmpl w:val="CE7E73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09212E"/>
    <w:multiLevelType w:val="hybridMultilevel"/>
    <w:tmpl w:val="508C67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0B62CE"/>
    <w:multiLevelType w:val="hybridMultilevel"/>
    <w:tmpl w:val="A0520818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A31900"/>
    <w:multiLevelType w:val="hybridMultilevel"/>
    <w:tmpl w:val="B7F842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F85418"/>
    <w:multiLevelType w:val="hybridMultilevel"/>
    <w:tmpl w:val="ACCC82DE"/>
    <w:lvl w:ilvl="0" w:tplc="F64C41A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8A100C"/>
    <w:multiLevelType w:val="hybridMultilevel"/>
    <w:tmpl w:val="88FA66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DA3D39"/>
    <w:multiLevelType w:val="hybridMultilevel"/>
    <w:tmpl w:val="E0244B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515F3E"/>
    <w:multiLevelType w:val="hybridMultilevel"/>
    <w:tmpl w:val="2200BBC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7E6272F"/>
    <w:multiLevelType w:val="hybridMultilevel"/>
    <w:tmpl w:val="E17854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4000B9"/>
    <w:multiLevelType w:val="hybridMultilevel"/>
    <w:tmpl w:val="E256B7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3B318A"/>
    <w:multiLevelType w:val="hybridMultilevel"/>
    <w:tmpl w:val="78327C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730631"/>
    <w:multiLevelType w:val="hybridMultilevel"/>
    <w:tmpl w:val="A8369C8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AF5600"/>
    <w:multiLevelType w:val="hybridMultilevel"/>
    <w:tmpl w:val="FF1C7F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28"/>
  </w:num>
  <w:num w:numId="4">
    <w:abstractNumId w:val="31"/>
  </w:num>
  <w:num w:numId="5">
    <w:abstractNumId w:val="8"/>
  </w:num>
  <w:num w:numId="6">
    <w:abstractNumId w:val="12"/>
  </w:num>
  <w:num w:numId="7">
    <w:abstractNumId w:val="2"/>
  </w:num>
  <w:num w:numId="8">
    <w:abstractNumId w:val="20"/>
  </w:num>
  <w:num w:numId="9">
    <w:abstractNumId w:val="37"/>
  </w:num>
  <w:num w:numId="10">
    <w:abstractNumId w:val="35"/>
  </w:num>
  <w:num w:numId="11">
    <w:abstractNumId w:val="23"/>
  </w:num>
  <w:num w:numId="12">
    <w:abstractNumId w:val="33"/>
  </w:num>
  <w:num w:numId="13">
    <w:abstractNumId w:val="25"/>
  </w:num>
  <w:num w:numId="14">
    <w:abstractNumId w:val="17"/>
  </w:num>
  <w:num w:numId="15">
    <w:abstractNumId w:val="34"/>
  </w:num>
  <w:num w:numId="16">
    <w:abstractNumId w:val="1"/>
  </w:num>
  <w:num w:numId="1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15"/>
  </w:num>
  <w:num w:numId="22">
    <w:abstractNumId w:val="6"/>
  </w:num>
  <w:num w:numId="23">
    <w:abstractNumId w:val="11"/>
  </w:num>
  <w:num w:numId="24">
    <w:abstractNumId w:val="10"/>
  </w:num>
  <w:num w:numId="2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22"/>
  </w:num>
  <w:num w:numId="28">
    <w:abstractNumId w:val="3"/>
  </w:num>
  <w:num w:numId="29">
    <w:abstractNumId w:val="13"/>
  </w:num>
  <w:num w:numId="30">
    <w:abstractNumId w:val="30"/>
  </w:num>
  <w:num w:numId="31">
    <w:abstractNumId w:val="19"/>
  </w:num>
  <w:num w:numId="32">
    <w:abstractNumId w:val="16"/>
  </w:num>
  <w:num w:numId="33">
    <w:abstractNumId w:val="26"/>
  </w:num>
  <w:num w:numId="34">
    <w:abstractNumId w:val="7"/>
  </w:num>
  <w:num w:numId="35">
    <w:abstractNumId w:val="21"/>
  </w:num>
  <w:num w:numId="36">
    <w:abstractNumId w:val="18"/>
  </w:num>
  <w:num w:numId="3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embedTrueTypeFonts/>
  <w:saveSubsetFonts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E58"/>
    <w:rsid w:val="000001D3"/>
    <w:rsid w:val="00000DD6"/>
    <w:rsid w:val="00000DF1"/>
    <w:rsid w:val="0001714B"/>
    <w:rsid w:val="000178B4"/>
    <w:rsid w:val="00017BD4"/>
    <w:rsid w:val="00022367"/>
    <w:rsid w:val="00025B49"/>
    <w:rsid w:val="00026B1A"/>
    <w:rsid w:val="00041D11"/>
    <w:rsid w:val="000442B7"/>
    <w:rsid w:val="00050EE9"/>
    <w:rsid w:val="00052154"/>
    <w:rsid w:val="00054670"/>
    <w:rsid w:val="00055351"/>
    <w:rsid w:val="00055CE9"/>
    <w:rsid w:val="00057701"/>
    <w:rsid w:val="00057FA2"/>
    <w:rsid w:val="00060B4A"/>
    <w:rsid w:val="00061375"/>
    <w:rsid w:val="00066C2A"/>
    <w:rsid w:val="0007152D"/>
    <w:rsid w:val="000730B2"/>
    <w:rsid w:val="00075323"/>
    <w:rsid w:val="00082894"/>
    <w:rsid w:val="00082DA3"/>
    <w:rsid w:val="0009465E"/>
    <w:rsid w:val="00095248"/>
    <w:rsid w:val="000969DA"/>
    <w:rsid w:val="00096D0A"/>
    <w:rsid w:val="000A411A"/>
    <w:rsid w:val="000B09FA"/>
    <w:rsid w:val="000B310C"/>
    <w:rsid w:val="000B362B"/>
    <w:rsid w:val="000B5DD2"/>
    <w:rsid w:val="000B6079"/>
    <w:rsid w:val="000C4907"/>
    <w:rsid w:val="000C5C07"/>
    <w:rsid w:val="000E7E79"/>
    <w:rsid w:val="000F2167"/>
    <w:rsid w:val="000F357F"/>
    <w:rsid w:val="001032EF"/>
    <w:rsid w:val="001038D7"/>
    <w:rsid w:val="00104307"/>
    <w:rsid w:val="00104B7E"/>
    <w:rsid w:val="00106AD1"/>
    <w:rsid w:val="001079C6"/>
    <w:rsid w:val="00111F25"/>
    <w:rsid w:val="001162FE"/>
    <w:rsid w:val="00121B88"/>
    <w:rsid w:val="001233CF"/>
    <w:rsid w:val="001259FC"/>
    <w:rsid w:val="0013138F"/>
    <w:rsid w:val="00131D39"/>
    <w:rsid w:val="0013322F"/>
    <w:rsid w:val="00133D68"/>
    <w:rsid w:val="00134741"/>
    <w:rsid w:val="001414E8"/>
    <w:rsid w:val="001422BF"/>
    <w:rsid w:val="00151B6C"/>
    <w:rsid w:val="001613EF"/>
    <w:rsid w:val="00162BC3"/>
    <w:rsid w:val="0017051E"/>
    <w:rsid w:val="0017086D"/>
    <w:rsid w:val="00172A69"/>
    <w:rsid w:val="00173291"/>
    <w:rsid w:val="001737A6"/>
    <w:rsid w:val="00176E22"/>
    <w:rsid w:val="00180B47"/>
    <w:rsid w:val="00185CCD"/>
    <w:rsid w:val="00191B81"/>
    <w:rsid w:val="00194FF3"/>
    <w:rsid w:val="001A490C"/>
    <w:rsid w:val="001B1F75"/>
    <w:rsid w:val="001B38EA"/>
    <w:rsid w:val="001B6F27"/>
    <w:rsid w:val="001B75FB"/>
    <w:rsid w:val="001C1775"/>
    <w:rsid w:val="001C2809"/>
    <w:rsid w:val="001D45B1"/>
    <w:rsid w:val="001E2046"/>
    <w:rsid w:val="001E3ADF"/>
    <w:rsid w:val="001E7D9A"/>
    <w:rsid w:val="001F300B"/>
    <w:rsid w:val="002032B8"/>
    <w:rsid w:val="00213522"/>
    <w:rsid w:val="00214A86"/>
    <w:rsid w:val="00221352"/>
    <w:rsid w:val="00225D4E"/>
    <w:rsid w:val="002323B4"/>
    <w:rsid w:val="00232897"/>
    <w:rsid w:val="00237F2D"/>
    <w:rsid w:val="00240F71"/>
    <w:rsid w:val="00240FC3"/>
    <w:rsid w:val="00243FB8"/>
    <w:rsid w:val="00245654"/>
    <w:rsid w:val="00250D4A"/>
    <w:rsid w:val="00250FD1"/>
    <w:rsid w:val="00253123"/>
    <w:rsid w:val="00255964"/>
    <w:rsid w:val="002563D7"/>
    <w:rsid w:val="00256701"/>
    <w:rsid w:val="00256F34"/>
    <w:rsid w:val="00261018"/>
    <w:rsid w:val="00265818"/>
    <w:rsid w:val="00274DC9"/>
    <w:rsid w:val="00277C48"/>
    <w:rsid w:val="002842CE"/>
    <w:rsid w:val="002849EF"/>
    <w:rsid w:val="002870CF"/>
    <w:rsid w:val="00291333"/>
    <w:rsid w:val="00295646"/>
    <w:rsid w:val="002A0EC4"/>
    <w:rsid w:val="002B40EA"/>
    <w:rsid w:val="002B546A"/>
    <w:rsid w:val="002C3FF0"/>
    <w:rsid w:val="002D2DDD"/>
    <w:rsid w:val="002E4DBC"/>
    <w:rsid w:val="002F215D"/>
    <w:rsid w:val="002F2EA0"/>
    <w:rsid w:val="002F71AD"/>
    <w:rsid w:val="002F7919"/>
    <w:rsid w:val="00301730"/>
    <w:rsid w:val="003030FC"/>
    <w:rsid w:val="00304CA9"/>
    <w:rsid w:val="0030702E"/>
    <w:rsid w:val="003116BF"/>
    <w:rsid w:val="00312C29"/>
    <w:rsid w:val="00315516"/>
    <w:rsid w:val="00317651"/>
    <w:rsid w:val="00321508"/>
    <w:rsid w:val="0032186F"/>
    <w:rsid w:val="00323727"/>
    <w:rsid w:val="00335FF0"/>
    <w:rsid w:val="00340713"/>
    <w:rsid w:val="00350265"/>
    <w:rsid w:val="003503BB"/>
    <w:rsid w:val="00354EAD"/>
    <w:rsid w:val="00355441"/>
    <w:rsid w:val="003635F7"/>
    <w:rsid w:val="00364E58"/>
    <w:rsid w:val="00364FC8"/>
    <w:rsid w:val="00365BBD"/>
    <w:rsid w:val="00367A1E"/>
    <w:rsid w:val="003733B9"/>
    <w:rsid w:val="00373A9B"/>
    <w:rsid w:val="00374076"/>
    <w:rsid w:val="0037440C"/>
    <w:rsid w:val="00375FC6"/>
    <w:rsid w:val="003761A6"/>
    <w:rsid w:val="00376294"/>
    <w:rsid w:val="003772F6"/>
    <w:rsid w:val="003805A5"/>
    <w:rsid w:val="00380F94"/>
    <w:rsid w:val="003918B7"/>
    <w:rsid w:val="00397879"/>
    <w:rsid w:val="003A3BDC"/>
    <w:rsid w:val="003B5AF6"/>
    <w:rsid w:val="003B7645"/>
    <w:rsid w:val="003B773F"/>
    <w:rsid w:val="003C0076"/>
    <w:rsid w:val="003C232C"/>
    <w:rsid w:val="003D09C7"/>
    <w:rsid w:val="003D3CB0"/>
    <w:rsid w:val="003D5051"/>
    <w:rsid w:val="003E0AA1"/>
    <w:rsid w:val="003E3008"/>
    <w:rsid w:val="003E3A59"/>
    <w:rsid w:val="003F089C"/>
    <w:rsid w:val="00401B62"/>
    <w:rsid w:val="004074FA"/>
    <w:rsid w:val="00407FB5"/>
    <w:rsid w:val="00412F34"/>
    <w:rsid w:val="00415360"/>
    <w:rsid w:val="00430078"/>
    <w:rsid w:val="00434DFB"/>
    <w:rsid w:val="00436D95"/>
    <w:rsid w:val="004402A5"/>
    <w:rsid w:val="00444B10"/>
    <w:rsid w:val="00445283"/>
    <w:rsid w:val="00446941"/>
    <w:rsid w:val="00447F35"/>
    <w:rsid w:val="004527D2"/>
    <w:rsid w:val="004537A0"/>
    <w:rsid w:val="00454BFE"/>
    <w:rsid w:val="004579DD"/>
    <w:rsid w:val="0046725D"/>
    <w:rsid w:val="00467433"/>
    <w:rsid w:val="004721E2"/>
    <w:rsid w:val="004729C4"/>
    <w:rsid w:val="00474AF2"/>
    <w:rsid w:val="0047734C"/>
    <w:rsid w:val="004853FA"/>
    <w:rsid w:val="0048678E"/>
    <w:rsid w:val="00487114"/>
    <w:rsid w:val="00487AE1"/>
    <w:rsid w:val="0049349D"/>
    <w:rsid w:val="00496284"/>
    <w:rsid w:val="00496982"/>
    <w:rsid w:val="004B0930"/>
    <w:rsid w:val="004B5281"/>
    <w:rsid w:val="004C0E26"/>
    <w:rsid w:val="004C32AC"/>
    <w:rsid w:val="004C388F"/>
    <w:rsid w:val="004C3FDF"/>
    <w:rsid w:val="004C5A8A"/>
    <w:rsid w:val="004C6380"/>
    <w:rsid w:val="004D648D"/>
    <w:rsid w:val="004D7D76"/>
    <w:rsid w:val="004E783B"/>
    <w:rsid w:val="004F0559"/>
    <w:rsid w:val="004F0941"/>
    <w:rsid w:val="004F27FA"/>
    <w:rsid w:val="004F6EE8"/>
    <w:rsid w:val="00510F0F"/>
    <w:rsid w:val="00512C17"/>
    <w:rsid w:val="005148E4"/>
    <w:rsid w:val="005166AA"/>
    <w:rsid w:val="00524A24"/>
    <w:rsid w:val="00525DA2"/>
    <w:rsid w:val="005270DA"/>
    <w:rsid w:val="00531C3C"/>
    <w:rsid w:val="00536B37"/>
    <w:rsid w:val="00541EDE"/>
    <w:rsid w:val="00544917"/>
    <w:rsid w:val="00550053"/>
    <w:rsid w:val="00550412"/>
    <w:rsid w:val="00556A16"/>
    <w:rsid w:val="00556B10"/>
    <w:rsid w:val="005612C6"/>
    <w:rsid w:val="00566EFD"/>
    <w:rsid w:val="0057026C"/>
    <w:rsid w:val="0057586B"/>
    <w:rsid w:val="005763CD"/>
    <w:rsid w:val="00577E6C"/>
    <w:rsid w:val="00580257"/>
    <w:rsid w:val="00581ED5"/>
    <w:rsid w:val="00582F55"/>
    <w:rsid w:val="00585221"/>
    <w:rsid w:val="00585A75"/>
    <w:rsid w:val="00593369"/>
    <w:rsid w:val="00593FDE"/>
    <w:rsid w:val="00596B5F"/>
    <w:rsid w:val="00597066"/>
    <w:rsid w:val="005A1BE7"/>
    <w:rsid w:val="005A3807"/>
    <w:rsid w:val="005A3D92"/>
    <w:rsid w:val="005A4C74"/>
    <w:rsid w:val="005A7346"/>
    <w:rsid w:val="005B3A81"/>
    <w:rsid w:val="005B78EA"/>
    <w:rsid w:val="005C02EC"/>
    <w:rsid w:val="005C1071"/>
    <w:rsid w:val="005C191F"/>
    <w:rsid w:val="005C29FA"/>
    <w:rsid w:val="005C44B5"/>
    <w:rsid w:val="005C72B0"/>
    <w:rsid w:val="005D0A81"/>
    <w:rsid w:val="005D4F76"/>
    <w:rsid w:val="005E3F37"/>
    <w:rsid w:val="005E5658"/>
    <w:rsid w:val="005E7A5D"/>
    <w:rsid w:val="005F093F"/>
    <w:rsid w:val="005F7349"/>
    <w:rsid w:val="006011C3"/>
    <w:rsid w:val="006053AD"/>
    <w:rsid w:val="006055DD"/>
    <w:rsid w:val="00615E75"/>
    <w:rsid w:val="006175F4"/>
    <w:rsid w:val="006244D5"/>
    <w:rsid w:val="00631014"/>
    <w:rsid w:val="00631570"/>
    <w:rsid w:val="00634A38"/>
    <w:rsid w:val="00647DF3"/>
    <w:rsid w:val="00651768"/>
    <w:rsid w:val="00651BAD"/>
    <w:rsid w:val="00654CE9"/>
    <w:rsid w:val="00657889"/>
    <w:rsid w:val="00677F33"/>
    <w:rsid w:val="006832F0"/>
    <w:rsid w:val="00685317"/>
    <w:rsid w:val="0068543B"/>
    <w:rsid w:val="006910A7"/>
    <w:rsid w:val="006920B3"/>
    <w:rsid w:val="00695926"/>
    <w:rsid w:val="006A0050"/>
    <w:rsid w:val="006A1630"/>
    <w:rsid w:val="006A5246"/>
    <w:rsid w:val="006A576B"/>
    <w:rsid w:val="006A6F87"/>
    <w:rsid w:val="006B0791"/>
    <w:rsid w:val="006B3DAB"/>
    <w:rsid w:val="006C1007"/>
    <w:rsid w:val="006C5275"/>
    <w:rsid w:val="006D133C"/>
    <w:rsid w:val="006D4277"/>
    <w:rsid w:val="006D4A25"/>
    <w:rsid w:val="006D5F12"/>
    <w:rsid w:val="006D6692"/>
    <w:rsid w:val="006D66C1"/>
    <w:rsid w:val="006E4DC3"/>
    <w:rsid w:val="006F2A3C"/>
    <w:rsid w:val="00700147"/>
    <w:rsid w:val="0070079A"/>
    <w:rsid w:val="00705818"/>
    <w:rsid w:val="0070774F"/>
    <w:rsid w:val="0071196A"/>
    <w:rsid w:val="00713361"/>
    <w:rsid w:val="00713968"/>
    <w:rsid w:val="007148B7"/>
    <w:rsid w:val="007161F0"/>
    <w:rsid w:val="00721836"/>
    <w:rsid w:val="00724F6E"/>
    <w:rsid w:val="00725AC2"/>
    <w:rsid w:val="00730167"/>
    <w:rsid w:val="00732A9C"/>
    <w:rsid w:val="00733C8C"/>
    <w:rsid w:val="007555A8"/>
    <w:rsid w:val="00757579"/>
    <w:rsid w:val="007605A1"/>
    <w:rsid w:val="00761F56"/>
    <w:rsid w:val="007651E7"/>
    <w:rsid w:val="0076693E"/>
    <w:rsid w:val="007769B3"/>
    <w:rsid w:val="00785C39"/>
    <w:rsid w:val="00787C7C"/>
    <w:rsid w:val="00795172"/>
    <w:rsid w:val="007956EE"/>
    <w:rsid w:val="00795F7C"/>
    <w:rsid w:val="007976D7"/>
    <w:rsid w:val="007A3709"/>
    <w:rsid w:val="007A4CCE"/>
    <w:rsid w:val="007A70F7"/>
    <w:rsid w:val="007A7436"/>
    <w:rsid w:val="007B2814"/>
    <w:rsid w:val="007B5631"/>
    <w:rsid w:val="007C4DED"/>
    <w:rsid w:val="007C6BCF"/>
    <w:rsid w:val="007D1745"/>
    <w:rsid w:val="007D2C99"/>
    <w:rsid w:val="007E7B08"/>
    <w:rsid w:val="007F0FDB"/>
    <w:rsid w:val="007F37AA"/>
    <w:rsid w:val="007F470C"/>
    <w:rsid w:val="008001EA"/>
    <w:rsid w:val="00801E94"/>
    <w:rsid w:val="0080337F"/>
    <w:rsid w:val="00806D2D"/>
    <w:rsid w:val="00812930"/>
    <w:rsid w:val="008138AD"/>
    <w:rsid w:val="00814644"/>
    <w:rsid w:val="0081553B"/>
    <w:rsid w:val="00815C1D"/>
    <w:rsid w:val="00826F24"/>
    <w:rsid w:val="00834488"/>
    <w:rsid w:val="0083738B"/>
    <w:rsid w:val="00837B57"/>
    <w:rsid w:val="00841F3B"/>
    <w:rsid w:val="008429EF"/>
    <w:rsid w:val="00843D93"/>
    <w:rsid w:val="00844491"/>
    <w:rsid w:val="008476DB"/>
    <w:rsid w:val="008519C0"/>
    <w:rsid w:val="00855353"/>
    <w:rsid w:val="008574F4"/>
    <w:rsid w:val="008605D6"/>
    <w:rsid w:val="008723D2"/>
    <w:rsid w:val="008725FB"/>
    <w:rsid w:val="0087384C"/>
    <w:rsid w:val="00877CD3"/>
    <w:rsid w:val="00881740"/>
    <w:rsid w:val="008818C0"/>
    <w:rsid w:val="00895674"/>
    <w:rsid w:val="008976DD"/>
    <w:rsid w:val="008A0C7E"/>
    <w:rsid w:val="008A12B4"/>
    <w:rsid w:val="008A303B"/>
    <w:rsid w:val="008A55AC"/>
    <w:rsid w:val="008B097A"/>
    <w:rsid w:val="008B18F0"/>
    <w:rsid w:val="008C451A"/>
    <w:rsid w:val="008C45BA"/>
    <w:rsid w:val="008C79FF"/>
    <w:rsid w:val="008D02B6"/>
    <w:rsid w:val="008D19D3"/>
    <w:rsid w:val="008D31BD"/>
    <w:rsid w:val="008D3608"/>
    <w:rsid w:val="008D3B74"/>
    <w:rsid w:val="008D7D84"/>
    <w:rsid w:val="008E07FB"/>
    <w:rsid w:val="008E2393"/>
    <w:rsid w:val="008E2B9B"/>
    <w:rsid w:val="008E79DA"/>
    <w:rsid w:val="008F7BBC"/>
    <w:rsid w:val="00900A9D"/>
    <w:rsid w:val="009029D1"/>
    <w:rsid w:val="00912470"/>
    <w:rsid w:val="00917626"/>
    <w:rsid w:val="00923962"/>
    <w:rsid w:val="0094712D"/>
    <w:rsid w:val="00947D9C"/>
    <w:rsid w:val="00950513"/>
    <w:rsid w:val="00952547"/>
    <w:rsid w:val="009606CE"/>
    <w:rsid w:val="00966E6D"/>
    <w:rsid w:val="009746E4"/>
    <w:rsid w:val="00981159"/>
    <w:rsid w:val="009826DF"/>
    <w:rsid w:val="00984175"/>
    <w:rsid w:val="00986E67"/>
    <w:rsid w:val="00992004"/>
    <w:rsid w:val="009932C2"/>
    <w:rsid w:val="00997908"/>
    <w:rsid w:val="00997DE8"/>
    <w:rsid w:val="009A588F"/>
    <w:rsid w:val="009A58F4"/>
    <w:rsid w:val="009A5AE1"/>
    <w:rsid w:val="009A693B"/>
    <w:rsid w:val="009B5146"/>
    <w:rsid w:val="009C380A"/>
    <w:rsid w:val="009D7A0E"/>
    <w:rsid w:val="009E1FD5"/>
    <w:rsid w:val="009E5F15"/>
    <w:rsid w:val="009E76CF"/>
    <w:rsid w:val="009F2BBB"/>
    <w:rsid w:val="00A135DA"/>
    <w:rsid w:val="00A17574"/>
    <w:rsid w:val="00A24123"/>
    <w:rsid w:val="00A24F48"/>
    <w:rsid w:val="00A26B01"/>
    <w:rsid w:val="00A26C62"/>
    <w:rsid w:val="00A27E82"/>
    <w:rsid w:val="00A3173B"/>
    <w:rsid w:val="00A3521F"/>
    <w:rsid w:val="00A367CA"/>
    <w:rsid w:val="00A36852"/>
    <w:rsid w:val="00A43C53"/>
    <w:rsid w:val="00A44E13"/>
    <w:rsid w:val="00A56F2B"/>
    <w:rsid w:val="00A62E09"/>
    <w:rsid w:val="00A64846"/>
    <w:rsid w:val="00A70561"/>
    <w:rsid w:val="00A70F0A"/>
    <w:rsid w:val="00A73E0E"/>
    <w:rsid w:val="00A81453"/>
    <w:rsid w:val="00A82245"/>
    <w:rsid w:val="00A871CF"/>
    <w:rsid w:val="00A87FD5"/>
    <w:rsid w:val="00A87FE9"/>
    <w:rsid w:val="00A90726"/>
    <w:rsid w:val="00A967DC"/>
    <w:rsid w:val="00AA1120"/>
    <w:rsid w:val="00AA2C4F"/>
    <w:rsid w:val="00AA5A34"/>
    <w:rsid w:val="00AA78AF"/>
    <w:rsid w:val="00AA7DCC"/>
    <w:rsid w:val="00AB3150"/>
    <w:rsid w:val="00AB4551"/>
    <w:rsid w:val="00AC3B31"/>
    <w:rsid w:val="00AD61EF"/>
    <w:rsid w:val="00AD6864"/>
    <w:rsid w:val="00AD7121"/>
    <w:rsid w:val="00AE122C"/>
    <w:rsid w:val="00AE4028"/>
    <w:rsid w:val="00AE6C92"/>
    <w:rsid w:val="00AF18B1"/>
    <w:rsid w:val="00B00796"/>
    <w:rsid w:val="00B072D3"/>
    <w:rsid w:val="00B07320"/>
    <w:rsid w:val="00B1154B"/>
    <w:rsid w:val="00B14E7D"/>
    <w:rsid w:val="00B161EE"/>
    <w:rsid w:val="00B1730F"/>
    <w:rsid w:val="00B201C5"/>
    <w:rsid w:val="00B20387"/>
    <w:rsid w:val="00B220AE"/>
    <w:rsid w:val="00B33A34"/>
    <w:rsid w:val="00B33A67"/>
    <w:rsid w:val="00B44D25"/>
    <w:rsid w:val="00B466DC"/>
    <w:rsid w:val="00B53FFB"/>
    <w:rsid w:val="00B5528B"/>
    <w:rsid w:val="00B572D4"/>
    <w:rsid w:val="00B579B6"/>
    <w:rsid w:val="00B62F36"/>
    <w:rsid w:val="00B64FA2"/>
    <w:rsid w:val="00B7180E"/>
    <w:rsid w:val="00B74A34"/>
    <w:rsid w:val="00B7712C"/>
    <w:rsid w:val="00B8053D"/>
    <w:rsid w:val="00B8094E"/>
    <w:rsid w:val="00B8278F"/>
    <w:rsid w:val="00B9041D"/>
    <w:rsid w:val="00B9303A"/>
    <w:rsid w:val="00B97127"/>
    <w:rsid w:val="00BA1707"/>
    <w:rsid w:val="00BA5094"/>
    <w:rsid w:val="00BA5408"/>
    <w:rsid w:val="00BB16E3"/>
    <w:rsid w:val="00BB3302"/>
    <w:rsid w:val="00BC04A5"/>
    <w:rsid w:val="00BC1DE2"/>
    <w:rsid w:val="00BC778C"/>
    <w:rsid w:val="00BD3DB3"/>
    <w:rsid w:val="00BD5C9B"/>
    <w:rsid w:val="00BD6268"/>
    <w:rsid w:val="00C01005"/>
    <w:rsid w:val="00C02700"/>
    <w:rsid w:val="00C0530E"/>
    <w:rsid w:val="00C06E18"/>
    <w:rsid w:val="00C10366"/>
    <w:rsid w:val="00C11B4A"/>
    <w:rsid w:val="00C11ED9"/>
    <w:rsid w:val="00C21C9A"/>
    <w:rsid w:val="00C372E5"/>
    <w:rsid w:val="00C44CAA"/>
    <w:rsid w:val="00C45675"/>
    <w:rsid w:val="00C46B67"/>
    <w:rsid w:val="00C5091D"/>
    <w:rsid w:val="00C50D26"/>
    <w:rsid w:val="00C51065"/>
    <w:rsid w:val="00C5182D"/>
    <w:rsid w:val="00C520B2"/>
    <w:rsid w:val="00C55EA9"/>
    <w:rsid w:val="00C621F1"/>
    <w:rsid w:val="00C63C83"/>
    <w:rsid w:val="00C6512A"/>
    <w:rsid w:val="00C73808"/>
    <w:rsid w:val="00C74D94"/>
    <w:rsid w:val="00C764F2"/>
    <w:rsid w:val="00C77938"/>
    <w:rsid w:val="00C81516"/>
    <w:rsid w:val="00C83827"/>
    <w:rsid w:val="00C8575E"/>
    <w:rsid w:val="00C9203D"/>
    <w:rsid w:val="00CA0675"/>
    <w:rsid w:val="00CA351C"/>
    <w:rsid w:val="00CA5EB1"/>
    <w:rsid w:val="00CB1855"/>
    <w:rsid w:val="00CB1F38"/>
    <w:rsid w:val="00CB2673"/>
    <w:rsid w:val="00CB3246"/>
    <w:rsid w:val="00CC55BB"/>
    <w:rsid w:val="00CD204D"/>
    <w:rsid w:val="00CD3070"/>
    <w:rsid w:val="00CD317C"/>
    <w:rsid w:val="00CD4228"/>
    <w:rsid w:val="00CD5E80"/>
    <w:rsid w:val="00CD70C5"/>
    <w:rsid w:val="00CE2AB6"/>
    <w:rsid w:val="00CE2F0B"/>
    <w:rsid w:val="00CE4386"/>
    <w:rsid w:val="00CE6AAF"/>
    <w:rsid w:val="00CF4240"/>
    <w:rsid w:val="00D00DF1"/>
    <w:rsid w:val="00D01D9E"/>
    <w:rsid w:val="00D02E26"/>
    <w:rsid w:val="00D12B01"/>
    <w:rsid w:val="00D24A45"/>
    <w:rsid w:val="00D26AB2"/>
    <w:rsid w:val="00D345B7"/>
    <w:rsid w:val="00D37D1D"/>
    <w:rsid w:val="00D44D7A"/>
    <w:rsid w:val="00D47FFA"/>
    <w:rsid w:val="00D5473C"/>
    <w:rsid w:val="00D55EFE"/>
    <w:rsid w:val="00D564A7"/>
    <w:rsid w:val="00D62436"/>
    <w:rsid w:val="00D740EC"/>
    <w:rsid w:val="00D84354"/>
    <w:rsid w:val="00D85C8C"/>
    <w:rsid w:val="00D868B7"/>
    <w:rsid w:val="00D871BB"/>
    <w:rsid w:val="00D91AC4"/>
    <w:rsid w:val="00D97716"/>
    <w:rsid w:val="00DA73CA"/>
    <w:rsid w:val="00DB07DC"/>
    <w:rsid w:val="00DB10C4"/>
    <w:rsid w:val="00DB317E"/>
    <w:rsid w:val="00DB592E"/>
    <w:rsid w:val="00DC371F"/>
    <w:rsid w:val="00DC4CE5"/>
    <w:rsid w:val="00DC5176"/>
    <w:rsid w:val="00DC683F"/>
    <w:rsid w:val="00DE032E"/>
    <w:rsid w:val="00DE4D15"/>
    <w:rsid w:val="00DE6AAC"/>
    <w:rsid w:val="00DE7379"/>
    <w:rsid w:val="00DF1DF2"/>
    <w:rsid w:val="00DF2D30"/>
    <w:rsid w:val="00DF6743"/>
    <w:rsid w:val="00DF6C95"/>
    <w:rsid w:val="00E00D26"/>
    <w:rsid w:val="00E0146D"/>
    <w:rsid w:val="00E02831"/>
    <w:rsid w:val="00E10ED8"/>
    <w:rsid w:val="00E15C43"/>
    <w:rsid w:val="00E20F0A"/>
    <w:rsid w:val="00E222D1"/>
    <w:rsid w:val="00E26248"/>
    <w:rsid w:val="00E32609"/>
    <w:rsid w:val="00E333FF"/>
    <w:rsid w:val="00E4039A"/>
    <w:rsid w:val="00E41364"/>
    <w:rsid w:val="00E5040F"/>
    <w:rsid w:val="00E53B56"/>
    <w:rsid w:val="00E66859"/>
    <w:rsid w:val="00E67079"/>
    <w:rsid w:val="00E75A12"/>
    <w:rsid w:val="00E91B33"/>
    <w:rsid w:val="00E93C73"/>
    <w:rsid w:val="00EA1554"/>
    <w:rsid w:val="00EA1AB7"/>
    <w:rsid w:val="00EB0224"/>
    <w:rsid w:val="00EB3A3B"/>
    <w:rsid w:val="00EB5710"/>
    <w:rsid w:val="00EB57AE"/>
    <w:rsid w:val="00EB58CF"/>
    <w:rsid w:val="00EC07EB"/>
    <w:rsid w:val="00EC0B5D"/>
    <w:rsid w:val="00EC0D02"/>
    <w:rsid w:val="00ED09FA"/>
    <w:rsid w:val="00ED49AF"/>
    <w:rsid w:val="00EF0C96"/>
    <w:rsid w:val="00F03739"/>
    <w:rsid w:val="00F04BB5"/>
    <w:rsid w:val="00F21299"/>
    <w:rsid w:val="00F214B7"/>
    <w:rsid w:val="00F23ABD"/>
    <w:rsid w:val="00F25893"/>
    <w:rsid w:val="00F26021"/>
    <w:rsid w:val="00F27B7B"/>
    <w:rsid w:val="00F305EE"/>
    <w:rsid w:val="00F312CC"/>
    <w:rsid w:val="00F32281"/>
    <w:rsid w:val="00F356D1"/>
    <w:rsid w:val="00F36699"/>
    <w:rsid w:val="00F46510"/>
    <w:rsid w:val="00F50DA1"/>
    <w:rsid w:val="00F51D72"/>
    <w:rsid w:val="00F52395"/>
    <w:rsid w:val="00F539FA"/>
    <w:rsid w:val="00F54D01"/>
    <w:rsid w:val="00F63EF8"/>
    <w:rsid w:val="00F71C41"/>
    <w:rsid w:val="00F72030"/>
    <w:rsid w:val="00F733F8"/>
    <w:rsid w:val="00F737E4"/>
    <w:rsid w:val="00F73DA1"/>
    <w:rsid w:val="00F76679"/>
    <w:rsid w:val="00F817FF"/>
    <w:rsid w:val="00F83294"/>
    <w:rsid w:val="00F83416"/>
    <w:rsid w:val="00F84EC0"/>
    <w:rsid w:val="00F86DDC"/>
    <w:rsid w:val="00F91EE7"/>
    <w:rsid w:val="00F94D72"/>
    <w:rsid w:val="00F95CAB"/>
    <w:rsid w:val="00F95D64"/>
    <w:rsid w:val="00F97BE7"/>
    <w:rsid w:val="00FB1ED3"/>
    <w:rsid w:val="00FB24F7"/>
    <w:rsid w:val="00FB5956"/>
    <w:rsid w:val="00FC1640"/>
    <w:rsid w:val="00FC1960"/>
    <w:rsid w:val="00FC1E71"/>
    <w:rsid w:val="00FC356E"/>
    <w:rsid w:val="00FC6019"/>
    <w:rsid w:val="00FC72FD"/>
    <w:rsid w:val="00FC7402"/>
    <w:rsid w:val="00FD014D"/>
    <w:rsid w:val="00FE459E"/>
    <w:rsid w:val="00FE4FAC"/>
    <w:rsid w:val="00FE6C37"/>
    <w:rsid w:val="00FE7D46"/>
    <w:rsid w:val="00FF5B04"/>
    <w:rsid w:val="00FF61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8490E3"/>
  <w15:docId w15:val="{E4778272-3B7E-B64B-ABA7-BBA10AB8B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A54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3">
    <w:name w:val="heading 3"/>
    <w:basedOn w:val="Norml"/>
    <w:link w:val="Cmsor3Char"/>
    <w:uiPriority w:val="9"/>
    <w:qFormat/>
    <w:rsid w:val="00A705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E6AAF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lfejChar">
    <w:name w:val="Élőfej Char"/>
    <w:basedOn w:val="Bekezdsalapbettpusa"/>
    <w:link w:val="lfej"/>
    <w:uiPriority w:val="99"/>
    <w:rsid w:val="00CE6AAF"/>
  </w:style>
  <w:style w:type="paragraph" w:styleId="llb">
    <w:name w:val="footer"/>
    <w:basedOn w:val="Norml"/>
    <w:link w:val="llbChar"/>
    <w:uiPriority w:val="99"/>
    <w:unhideWhenUsed/>
    <w:rsid w:val="00CE6AAF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llbChar">
    <w:name w:val="Élőláb Char"/>
    <w:basedOn w:val="Bekezdsalapbettpusa"/>
    <w:link w:val="llb"/>
    <w:uiPriority w:val="99"/>
    <w:rsid w:val="00CE6AAF"/>
  </w:style>
  <w:style w:type="paragraph" w:styleId="Buborkszveg">
    <w:name w:val="Balloon Text"/>
    <w:basedOn w:val="Norml"/>
    <w:link w:val="BuborkszvegChar"/>
    <w:uiPriority w:val="99"/>
    <w:semiHidden/>
    <w:unhideWhenUsed/>
    <w:rsid w:val="00CE6AA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E6AAF"/>
    <w:rPr>
      <w:rFonts w:ascii="Tahoma" w:hAnsi="Tahoma" w:cs="Tahoma"/>
      <w:sz w:val="16"/>
      <w:szCs w:val="16"/>
    </w:rPr>
  </w:style>
  <w:style w:type="paragraph" w:styleId="Cm">
    <w:name w:val="Title"/>
    <w:basedOn w:val="Norml"/>
    <w:link w:val="CmChar"/>
    <w:qFormat/>
    <w:rsid w:val="00213522"/>
    <w:pPr>
      <w:jc w:val="center"/>
    </w:pPr>
    <w:rPr>
      <w:b/>
      <w:i/>
      <w:sz w:val="32"/>
      <w:szCs w:val="20"/>
    </w:rPr>
  </w:style>
  <w:style w:type="character" w:customStyle="1" w:styleId="CmChar">
    <w:name w:val="Cím Char"/>
    <w:basedOn w:val="Bekezdsalapbettpusa"/>
    <w:link w:val="Cm"/>
    <w:rsid w:val="00213522"/>
    <w:rPr>
      <w:rFonts w:ascii="Times New Roman" w:eastAsia="Times New Roman" w:hAnsi="Times New Roman" w:cs="Times New Roman"/>
      <w:b/>
      <w:i/>
      <w:sz w:val="32"/>
      <w:szCs w:val="20"/>
      <w:lang w:eastAsia="hu-HU"/>
    </w:rPr>
  </w:style>
  <w:style w:type="character" w:styleId="Hiperhivatkozs">
    <w:name w:val="Hyperlink"/>
    <w:basedOn w:val="Bekezdsalapbettpusa"/>
    <w:uiPriority w:val="99"/>
    <w:unhideWhenUsed/>
    <w:rsid w:val="00761F56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812930"/>
    <w:pPr>
      <w:ind w:left="720"/>
      <w:contextualSpacing/>
    </w:pPr>
    <w:rPr>
      <w:sz w:val="20"/>
      <w:szCs w:val="20"/>
    </w:rPr>
  </w:style>
  <w:style w:type="table" w:styleId="Rcsostblzat">
    <w:name w:val="Table Grid"/>
    <w:basedOn w:val="Normltblzat"/>
    <w:uiPriority w:val="59"/>
    <w:rsid w:val="005612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lWeb">
    <w:name w:val="Normal (Web)"/>
    <w:basedOn w:val="Norml"/>
    <w:uiPriority w:val="99"/>
    <w:rsid w:val="0092396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Szvegtrzs3">
    <w:name w:val="Body Text 3"/>
    <w:basedOn w:val="Norml"/>
    <w:link w:val="Szvegtrzs3Char"/>
    <w:rsid w:val="00923962"/>
    <w:pPr>
      <w:jc w:val="both"/>
    </w:pPr>
    <w:rPr>
      <w:rFonts w:ascii="Tahoma" w:hAnsi="Tahoma" w:cs="Tahoma"/>
      <w:sz w:val="36"/>
    </w:rPr>
  </w:style>
  <w:style w:type="character" w:customStyle="1" w:styleId="Szvegtrzs3Char">
    <w:name w:val="Szövegtörzs 3 Char"/>
    <w:basedOn w:val="Bekezdsalapbettpusa"/>
    <w:link w:val="Szvegtrzs3"/>
    <w:rsid w:val="00923962"/>
    <w:rPr>
      <w:rFonts w:ascii="Tahoma" w:eastAsia="Times New Roman" w:hAnsi="Tahoma" w:cs="Tahoma"/>
      <w:sz w:val="36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5A3807"/>
    <w:rPr>
      <w:color w:val="800080" w:themeColor="followedHyperlink"/>
      <w:u w:val="single"/>
    </w:rPr>
  </w:style>
  <w:style w:type="character" w:styleId="Kiemels">
    <w:name w:val="Emphasis"/>
    <w:basedOn w:val="Bekezdsalapbettpusa"/>
    <w:uiPriority w:val="20"/>
    <w:qFormat/>
    <w:rsid w:val="00DC371F"/>
    <w:rPr>
      <w:i/>
      <w:iCs/>
    </w:rPr>
  </w:style>
  <w:style w:type="paragraph" w:styleId="Nincstrkz">
    <w:name w:val="No Spacing"/>
    <w:link w:val="NincstrkzChar"/>
    <w:uiPriority w:val="1"/>
    <w:qFormat/>
    <w:rsid w:val="00AE12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incstrkzChar">
    <w:name w:val="Nincs térköz Char"/>
    <w:basedOn w:val="Bekezdsalapbettpusa"/>
    <w:link w:val="Nincstrkz"/>
    <w:uiPriority w:val="1"/>
    <w:rsid w:val="00AE122C"/>
    <w:rPr>
      <w:rFonts w:ascii="Calibri" w:eastAsia="Calibri" w:hAnsi="Calibri" w:cs="Times New Roman"/>
    </w:rPr>
  </w:style>
  <w:style w:type="character" w:customStyle="1" w:styleId="Cmsor3Char">
    <w:name w:val="Címsor 3 Char"/>
    <w:basedOn w:val="Bekezdsalapbettpusa"/>
    <w:link w:val="Cmsor3"/>
    <w:uiPriority w:val="9"/>
    <w:rsid w:val="00A70561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customStyle="1" w:styleId="Default">
    <w:name w:val="Default"/>
    <w:rsid w:val="003503B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5F7349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5F7349"/>
    <w:rPr>
      <w:rFonts w:ascii="Times New Roman" w:eastAsia="Times New Roman" w:hAnsi="Times New Roman" w:cs="Times New Roman"/>
      <w:sz w:val="20"/>
      <w:szCs w:val="20"/>
      <w:lang w:eastAsia="hu-HU"/>
    </w:rPr>
  </w:style>
  <w:style w:type="table" w:customStyle="1" w:styleId="Tblzatrcsos1vilgos1">
    <w:name w:val="Táblázat (rácsos) 1 – világos1"/>
    <w:basedOn w:val="Normltblzat"/>
    <w:uiPriority w:val="46"/>
    <w:rsid w:val="008B097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eloldatlanmegemlts">
    <w:name w:val="Unresolved Mention"/>
    <w:basedOn w:val="Bekezdsalapbettpusa"/>
    <w:uiPriority w:val="99"/>
    <w:semiHidden/>
    <w:unhideWhenUsed/>
    <w:rsid w:val="00245654"/>
    <w:rPr>
      <w:color w:val="605E5C"/>
      <w:shd w:val="clear" w:color="auto" w:fill="E1DFDD"/>
    </w:rPr>
  </w:style>
  <w:style w:type="character" w:styleId="Kiemels2">
    <w:name w:val="Strong"/>
    <w:basedOn w:val="Bekezdsalapbettpusa"/>
    <w:uiPriority w:val="22"/>
    <w:qFormat/>
    <w:rsid w:val="00380F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8761">
          <w:marLeft w:val="130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55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21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311379">
                                      <w:marLeft w:val="0"/>
                                      <w:marRight w:val="0"/>
                                      <w:marTop w:val="0"/>
                                      <w:marBottom w:val="130"/>
                                      <w:divBdr>
                                        <w:top w:val="single" w:sz="12" w:space="0" w:color="266295"/>
                                        <w:left w:val="none" w:sz="0" w:space="0" w:color="auto"/>
                                        <w:bottom w:val="single" w:sz="4" w:space="0" w:color="E6E6E6"/>
                                        <w:right w:val="single" w:sz="4" w:space="0" w:color="E6E6E6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624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3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8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4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24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31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87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8140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12" w:space="0" w:color="266295"/>
                                        <w:left w:val="none" w:sz="0" w:space="0" w:color="auto"/>
                                        <w:bottom w:val="single" w:sz="6" w:space="0" w:color="E6E6E6"/>
                                        <w:right w:val="single" w:sz="6" w:space="0" w:color="E6E6E6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9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9367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6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0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8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39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1199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12" w:space="0" w:color="266295"/>
                                        <w:left w:val="none" w:sz="0" w:space="0" w:color="auto"/>
                                        <w:bottom w:val="single" w:sz="6" w:space="0" w:color="E6E6E6"/>
                                        <w:right w:val="single" w:sz="6" w:space="0" w:color="E6E6E6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5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3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5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5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6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22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7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7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05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4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80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33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1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84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03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8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3364">
              <w:marLeft w:val="300"/>
              <w:marRight w:val="0"/>
              <w:marTop w:val="15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5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3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4525">
              <w:marLeft w:val="300"/>
              <w:marRight w:val="0"/>
              <w:marTop w:val="15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3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175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59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51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5193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12" w:space="0" w:color="266295"/>
                                        <w:left w:val="none" w:sz="0" w:space="0" w:color="auto"/>
                                        <w:bottom w:val="single" w:sz="6" w:space="0" w:color="E6E6E6"/>
                                        <w:right w:val="single" w:sz="6" w:space="0" w:color="E6E6E6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3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4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625">
      <w:bodyDiv w:val="1"/>
      <w:marLeft w:val="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8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840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2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61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38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84261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743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FEFEF"/>
                                            <w:bottom w:val="none" w:sz="0" w:space="0" w:color="auto"/>
                                            <w:right w:val="single" w:sz="6" w:space="0" w:color="EFEFEF"/>
                                          </w:divBdr>
                                          <w:divsChild>
                                            <w:div w:id="206796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BCBCBC"/>
                                                <w:bottom w:val="none" w:sz="0" w:space="0" w:color="auto"/>
                                                <w:right w:val="single" w:sz="6" w:space="0" w:color="BCBCBC"/>
                                              </w:divBdr>
                                              <w:divsChild>
                                                <w:div w:id="1488861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8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609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273965">
                                                              <w:marLeft w:val="225"/>
                                                              <w:marRight w:val="225"/>
                                                              <w:marTop w:val="75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0988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5478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37589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89885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8662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43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0192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53928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3071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6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086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758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8562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87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9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444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78920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50771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89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0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https://s18822.pcdn.co/wp-content/uploads/2017/01/macOSX_Zonder-back-150x150.png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https://s18822.pcdn.co/wp-content/uploads/2016/08/IPAD_IPHONE_SCHERM-2-720x530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https://s18822.pcdn.co/wp-content/uploads/2017/01/android-150x150.png" TargetMode="External"/><Relationship Id="rId20" Type="http://schemas.openxmlformats.org/officeDocument/2006/relationships/image" Target="https://s18822.pcdn.co/wp-content/uploads/2017/01/Windows-500-150x150.png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tif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image" Target="https://s18822.pcdn.co/wp-content/uploads/2018/10/crowdbeamer-grow-with-your-audience.jpg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s://s18822.pcdn.co/wp-content/uploads/2017/01/iOS-500-150x150.pn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H:\Documents%20and%20Settings\tandras\Local%20Settings\Temporary%20Internet%20Files\Content.Outlook\UL68GXIY\mikropo_alap_doc%20(3)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EF321-C85A-1E42-B88D-9748ED53E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H:\Documents and Settings\tandras\Local Settings\Temporary Internet Files\Content.Outlook\UL68GXIY\mikropo_alap_doc (3).dotx</Template>
  <TotalTime>5</TotalTime>
  <Pages>3</Pages>
  <Words>814</Words>
  <Characters>5620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Mikropo Kft.</dc:subject>
  <dc:creator>Goffa Péter</dc:creator>
  <cp:lastModifiedBy>Microsoft Office User</cp:lastModifiedBy>
  <cp:revision>3</cp:revision>
  <cp:lastPrinted>2017-10-18T09:57:00Z</cp:lastPrinted>
  <dcterms:created xsi:type="dcterms:W3CDTF">2019-03-07T15:41:00Z</dcterms:created>
  <dcterms:modified xsi:type="dcterms:W3CDTF">2019-03-07T15:56:00Z</dcterms:modified>
</cp:coreProperties>
</file>